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ascii="黑体" w:hAnsi="华文中宋" w:eastAsia="黑体" w:cs="Arial"/>
          <w:b/>
          <w:kern w:val="0"/>
          <w:sz w:val="32"/>
          <w:szCs w:val="32"/>
        </w:rPr>
      </w:pPr>
      <w:r>
        <w:rPr>
          <w:rFonts w:hint="eastAsia" w:ascii="黑体" w:hAnsi="华文中宋" w:eastAsia="黑体" w:cs="Arial"/>
          <w:b/>
          <w:kern w:val="0"/>
          <w:sz w:val="32"/>
          <w:szCs w:val="32"/>
        </w:rPr>
        <w:t>南京师范大学中北学院勤工助学岗位招聘的通知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备注：此通知请单独通知给相关同学。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各系科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（部门）</w:t>
      </w:r>
      <w:r>
        <w:rPr>
          <w:rFonts w:hint="eastAsia" w:ascii="Arial" w:hAnsi="Arial" w:cs="Arial"/>
          <w:kern w:val="0"/>
          <w:sz w:val="24"/>
          <w:szCs w:val="21"/>
        </w:rPr>
        <w:t>：</w:t>
      </w:r>
    </w:p>
    <w:p>
      <w:pPr>
        <w:widowControl/>
        <w:spacing w:line="360" w:lineRule="auto"/>
        <w:ind w:firstLine="560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为进一步推动我院学生勤工助学工作的开展，完善贫困生教育体系的建立，为更多生活困难的同学提供勤工助学岗位，现将本学期勤工助学上岗申请审批工作通知如下：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b/>
          <w:bCs/>
          <w:kern w:val="0"/>
          <w:sz w:val="24"/>
          <w:szCs w:val="21"/>
        </w:rPr>
        <w:t>一、岗位申请流程</w:t>
      </w:r>
    </w:p>
    <w:p>
      <w:pPr>
        <w:widowControl/>
        <w:spacing w:line="360" w:lineRule="auto"/>
        <w:ind w:firstLine="560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（一）需要申请勤工助学岗位的同学向所在</w:t>
      </w:r>
      <w:r>
        <w:rPr>
          <w:rFonts w:hint="eastAsia" w:ascii="Arial" w:hAnsi="Arial" w:cs="Arial"/>
          <w:b/>
          <w:bCs/>
          <w:kern w:val="0"/>
          <w:sz w:val="24"/>
          <w:szCs w:val="21"/>
          <w:u w:val="single"/>
        </w:rPr>
        <w:t>系科</w:t>
      </w:r>
      <w:r>
        <w:rPr>
          <w:rFonts w:hint="eastAsia" w:ascii="Arial" w:hAnsi="Arial" w:cs="Arial"/>
          <w:b/>
          <w:bCs/>
          <w:kern w:val="0"/>
          <w:sz w:val="24"/>
          <w:szCs w:val="21"/>
          <w:u w:val="single"/>
          <w:lang w:eastAsia="zh-CN"/>
        </w:rPr>
        <w:t>（部门）</w:t>
      </w:r>
      <w:r>
        <w:rPr>
          <w:rFonts w:hint="eastAsia" w:ascii="Arial" w:hAnsi="Arial" w:cs="Arial"/>
          <w:kern w:val="0"/>
          <w:sz w:val="24"/>
          <w:szCs w:val="21"/>
        </w:rPr>
        <w:t>提出申请，领取《勤工助学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学生</w:t>
      </w:r>
      <w:r>
        <w:rPr>
          <w:rFonts w:hint="eastAsia" w:ascii="Arial" w:hAnsi="Arial" w:cs="Arial"/>
          <w:kern w:val="0"/>
          <w:sz w:val="24"/>
          <w:szCs w:val="21"/>
        </w:rPr>
        <w:t>上岗申请审批表》（附件</w:t>
      </w:r>
      <w:r>
        <w:rPr>
          <w:rFonts w:ascii="Arial" w:hAnsi="Arial" w:cs="Arial"/>
          <w:kern w:val="0"/>
          <w:sz w:val="24"/>
          <w:szCs w:val="21"/>
        </w:rPr>
        <w:t>1</w:t>
      </w:r>
      <w:r>
        <w:rPr>
          <w:rFonts w:hint="eastAsia" w:ascii="Arial" w:hAnsi="Arial" w:cs="Arial"/>
          <w:kern w:val="0"/>
          <w:sz w:val="24"/>
          <w:szCs w:val="21"/>
        </w:rPr>
        <w:t>），填表后交系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（部）</w:t>
      </w:r>
      <w:r>
        <w:rPr>
          <w:rFonts w:hint="eastAsia" w:ascii="Arial" w:hAnsi="Arial" w:cs="Arial"/>
          <w:kern w:val="0"/>
          <w:sz w:val="24"/>
          <w:szCs w:val="21"/>
        </w:rPr>
        <w:t>审批；</w:t>
      </w:r>
    </w:p>
    <w:p>
      <w:pPr>
        <w:widowControl/>
        <w:spacing w:line="360" w:lineRule="auto"/>
        <w:ind w:firstLine="560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（二）各系（部）根据学生贫困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、学习</w:t>
      </w:r>
      <w:r>
        <w:rPr>
          <w:rFonts w:hint="eastAsia" w:ascii="Arial" w:hAnsi="Arial" w:cs="Arial"/>
          <w:kern w:val="0"/>
          <w:sz w:val="24"/>
          <w:szCs w:val="21"/>
        </w:rPr>
        <w:t>等情况进行审批，由各辅导员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（职能部门由负责勤工助学考勤的老师）</w:t>
      </w:r>
      <w:r>
        <w:rPr>
          <w:rFonts w:hint="eastAsia" w:ascii="Arial" w:hAnsi="Arial" w:cs="Arial"/>
          <w:kern w:val="0"/>
          <w:sz w:val="24"/>
          <w:szCs w:val="21"/>
        </w:rPr>
        <w:t>签字审批即可；</w:t>
      </w:r>
    </w:p>
    <w:p>
      <w:pPr>
        <w:widowControl/>
        <w:spacing w:line="360" w:lineRule="auto"/>
        <w:ind w:firstLine="560"/>
        <w:jc w:val="left"/>
        <w:rPr>
          <w:rFonts w:hint="eastAsia" w:ascii="Arial" w:hAnsi="Arial" w:cs="Arial"/>
          <w:kern w:val="0"/>
          <w:sz w:val="24"/>
          <w:szCs w:val="21"/>
          <w:highlight w:val="none"/>
          <w:lang w:eastAsia="zh-CN"/>
        </w:rPr>
      </w:pPr>
      <w:r>
        <w:rPr>
          <w:rFonts w:hint="eastAsia" w:ascii="Arial" w:hAnsi="Arial" w:cs="Arial"/>
          <w:kern w:val="0"/>
          <w:sz w:val="24"/>
          <w:szCs w:val="21"/>
        </w:rPr>
        <w:t>（三）</w:t>
      </w:r>
      <w:r>
        <w:rPr>
          <w:rFonts w:hint="eastAsia" w:ascii="Arial" w:hAnsi="Arial" w:cs="Arial"/>
          <w:kern w:val="0"/>
          <w:sz w:val="24"/>
          <w:szCs w:val="21"/>
          <w:highlight w:val="yellow"/>
          <w:lang w:eastAsia="zh-CN"/>
        </w:rPr>
        <w:t>因考虑到各个系科（部门）岗位对学生的专业、岗位要求及上岗时间不同，现此</w:t>
      </w:r>
      <w:r>
        <w:rPr>
          <w:rFonts w:hint="eastAsia" w:ascii="Arial" w:hAnsi="Arial" w:cs="Arial"/>
          <w:kern w:val="0"/>
          <w:sz w:val="24"/>
          <w:szCs w:val="21"/>
          <w:highlight w:val="yellow"/>
        </w:rPr>
        <w:t>勤工</w:t>
      </w:r>
      <w:r>
        <w:rPr>
          <w:rFonts w:hint="eastAsia" w:ascii="Arial" w:hAnsi="Arial" w:cs="Arial"/>
          <w:kern w:val="0"/>
          <w:sz w:val="24"/>
          <w:szCs w:val="21"/>
          <w:highlight w:val="yellow"/>
          <w:lang w:eastAsia="zh-CN"/>
        </w:rPr>
        <w:t>助学</w:t>
      </w:r>
      <w:r>
        <w:rPr>
          <w:rFonts w:hint="eastAsia" w:ascii="Arial" w:hAnsi="Arial" w:cs="Arial"/>
          <w:kern w:val="0"/>
          <w:sz w:val="24"/>
          <w:szCs w:val="21"/>
          <w:highlight w:val="yellow"/>
        </w:rPr>
        <w:t>岗位</w:t>
      </w:r>
      <w:r>
        <w:rPr>
          <w:rFonts w:hint="eastAsia" w:ascii="Arial" w:hAnsi="Arial" w:cs="Arial"/>
          <w:kern w:val="0"/>
          <w:sz w:val="24"/>
          <w:szCs w:val="21"/>
          <w:highlight w:val="yellow"/>
          <w:lang w:eastAsia="zh-CN"/>
        </w:rPr>
        <w:t>的招聘由各系科（部门）自行下发，</w:t>
      </w:r>
      <w:r>
        <w:rPr>
          <w:rFonts w:hint="eastAsia" w:ascii="Arial" w:hAnsi="Arial" w:cs="Arial"/>
          <w:kern w:val="0"/>
          <w:sz w:val="24"/>
          <w:szCs w:val="21"/>
          <w:highlight w:val="yellow"/>
        </w:rPr>
        <w:t>面试</w:t>
      </w:r>
      <w:r>
        <w:rPr>
          <w:rFonts w:hint="eastAsia" w:ascii="Arial" w:hAnsi="Arial" w:cs="Arial"/>
          <w:kern w:val="0"/>
          <w:sz w:val="24"/>
          <w:szCs w:val="21"/>
          <w:highlight w:val="yellow"/>
          <w:lang w:eastAsia="zh-CN"/>
        </w:rPr>
        <w:t>时间的</w:t>
      </w:r>
      <w:r>
        <w:rPr>
          <w:rFonts w:hint="eastAsia" w:ascii="Arial" w:hAnsi="Arial" w:cs="Arial"/>
          <w:kern w:val="0"/>
          <w:sz w:val="24"/>
          <w:szCs w:val="21"/>
          <w:highlight w:val="yellow"/>
        </w:rPr>
        <w:t>安排</w:t>
      </w:r>
      <w:r>
        <w:rPr>
          <w:rFonts w:hint="eastAsia" w:ascii="Arial" w:hAnsi="Arial" w:cs="Arial"/>
          <w:kern w:val="0"/>
          <w:sz w:val="24"/>
          <w:szCs w:val="21"/>
          <w:highlight w:val="yellow"/>
          <w:lang w:eastAsia="zh-CN"/>
        </w:rPr>
        <w:t>由系科（部门）自行组织</w:t>
      </w:r>
      <w:r>
        <w:rPr>
          <w:rFonts w:hint="eastAsia" w:ascii="Arial" w:hAnsi="Arial" w:cs="Arial"/>
          <w:kern w:val="0"/>
          <w:sz w:val="24"/>
          <w:szCs w:val="21"/>
          <w:highlight w:val="none"/>
          <w:lang w:eastAsia="zh-CN"/>
        </w:rPr>
        <w:t>；</w:t>
      </w:r>
    </w:p>
    <w:p>
      <w:pPr>
        <w:widowControl/>
        <w:spacing w:line="360" w:lineRule="auto"/>
        <w:ind w:firstLine="560"/>
        <w:jc w:val="left"/>
        <w:rPr>
          <w:rFonts w:hint="default" w:ascii="Arial" w:hAnsi="Arial" w:cs="Arial"/>
          <w:kern w:val="0"/>
          <w:sz w:val="24"/>
          <w:szCs w:val="21"/>
          <w:highlight w:val="none"/>
          <w:lang w:val="en-US" w:eastAsia="zh-CN"/>
        </w:rPr>
      </w:pPr>
      <w:r>
        <w:rPr>
          <w:rFonts w:hint="eastAsia" w:ascii="Arial" w:hAnsi="Arial" w:cs="Arial"/>
          <w:kern w:val="0"/>
          <w:sz w:val="24"/>
          <w:szCs w:val="21"/>
          <w:highlight w:val="none"/>
          <w:lang w:eastAsia="zh-CN"/>
        </w:rPr>
        <w:t>（四）面试结束后，将通过面试学生的</w:t>
      </w:r>
      <w:r>
        <w:rPr>
          <w:rFonts w:hint="eastAsia" w:ascii="Arial" w:hAnsi="Arial" w:cs="Arial"/>
          <w:kern w:val="0"/>
          <w:sz w:val="24"/>
          <w:szCs w:val="21"/>
        </w:rPr>
        <w:t>《勤工助学学生上岗申请审批表》于</w:t>
      </w:r>
      <w:r>
        <w:rPr>
          <w:rFonts w:hint="eastAsia" w:ascii="Arial" w:hAnsi="Arial" w:cs="Arial"/>
          <w:b/>
          <w:color w:val="FF0000"/>
          <w:kern w:val="0"/>
          <w:sz w:val="24"/>
          <w:szCs w:val="21"/>
          <w:lang w:val="en-US" w:eastAsia="zh-CN"/>
        </w:rPr>
        <w:t>9</w:t>
      </w:r>
      <w:r>
        <w:rPr>
          <w:rFonts w:hint="eastAsia" w:ascii="Arial" w:hAnsi="Arial" w:cs="Arial"/>
          <w:b/>
          <w:color w:val="FF0000"/>
          <w:kern w:val="0"/>
          <w:sz w:val="24"/>
          <w:szCs w:val="21"/>
        </w:rPr>
        <w:t>月</w:t>
      </w:r>
      <w:r>
        <w:rPr>
          <w:rFonts w:hint="eastAsia" w:ascii="Arial" w:hAnsi="Arial" w:cs="Arial"/>
          <w:b/>
          <w:color w:val="FF0000"/>
          <w:kern w:val="0"/>
          <w:sz w:val="24"/>
          <w:szCs w:val="21"/>
          <w:lang w:val="en-US" w:eastAsia="zh-CN"/>
        </w:rPr>
        <w:t>28</w:t>
      </w:r>
      <w:r>
        <w:rPr>
          <w:rFonts w:hint="eastAsia" w:ascii="Arial" w:hAnsi="Arial" w:cs="Arial"/>
          <w:b/>
          <w:color w:val="FF0000"/>
          <w:kern w:val="0"/>
          <w:sz w:val="24"/>
          <w:szCs w:val="21"/>
        </w:rPr>
        <w:t>日上午</w:t>
      </w:r>
      <w:r>
        <w:rPr>
          <w:rFonts w:ascii="Arial" w:hAnsi="Arial" w:cs="Arial"/>
          <w:b/>
          <w:color w:val="FF0000"/>
          <w:kern w:val="0"/>
          <w:sz w:val="24"/>
          <w:szCs w:val="21"/>
        </w:rPr>
        <w:t>11</w:t>
      </w:r>
      <w:r>
        <w:rPr>
          <w:rFonts w:hint="eastAsia" w:ascii="Arial" w:hAnsi="Arial" w:cs="Arial"/>
          <w:b/>
          <w:color w:val="FF0000"/>
          <w:kern w:val="0"/>
          <w:sz w:val="24"/>
          <w:szCs w:val="21"/>
          <w:lang w:val="en-US" w:eastAsia="zh-CN"/>
        </w:rPr>
        <w:t>:00</w:t>
      </w:r>
      <w:r>
        <w:rPr>
          <w:rFonts w:hint="eastAsia" w:ascii="Arial" w:hAnsi="Arial" w:cs="Arial"/>
          <w:b/>
          <w:color w:val="FF0000"/>
          <w:kern w:val="0"/>
          <w:sz w:val="24"/>
          <w:szCs w:val="21"/>
        </w:rPr>
        <w:t>前</w:t>
      </w:r>
      <w:r>
        <w:rPr>
          <w:rFonts w:hint="eastAsia" w:ascii="Arial" w:hAnsi="Arial" w:cs="Arial"/>
          <w:kern w:val="0"/>
          <w:sz w:val="24"/>
          <w:szCs w:val="21"/>
        </w:rPr>
        <w:t>将交至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起凤楼</w:t>
      </w:r>
      <w:r>
        <w:rPr>
          <w:rFonts w:hint="eastAsia" w:ascii="Arial" w:hAnsi="Arial" w:cs="Arial"/>
          <w:kern w:val="0"/>
          <w:sz w:val="24"/>
          <w:szCs w:val="21"/>
          <w:lang w:val="en-US" w:eastAsia="zh-CN"/>
        </w:rPr>
        <w:t>307.</w:t>
      </w:r>
    </w:p>
    <w:p>
      <w:pPr>
        <w:widowControl/>
        <w:spacing w:line="360" w:lineRule="auto"/>
        <w:jc w:val="left"/>
        <w:rPr>
          <w:rFonts w:hint="eastAsia" w:ascii="Arial" w:hAnsi="Arial" w:cs="Arial"/>
          <w:b/>
          <w:bCs/>
          <w:kern w:val="0"/>
          <w:sz w:val="24"/>
          <w:szCs w:val="24"/>
        </w:rPr>
      </w:pPr>
      <w:r>
        <w:rPr>
          <w:rFonts w:hint="eastAsia" w:ascii="Arial" w:hAnsi="Arial" w:cs="Arial"/>
          <w:b/>
          <w:bCs/>
          <w:kern w:val="0"/>
          <w:sz w:val="24"/>
          <w:szCs w:val="24"/>
        </w:rPr>
        <w:t>二、招聘岗位信息及工作要求</w:t>
      </w:r>
    </w:p>
    <w:p>
      <w:pPr>
        <w:widowControl/>
        <w:spacing w:line="360" w:lineRule="auto"/>
        <w:jc w:val="left"/>
        <w:rPr>
          <w:rFonts w:hint="eastAsia" w:ascii="Arial" w:hAnsi="Arial" w:cs="Arial"/>
          <w:b/>
          <w:bCs/>
          <w:kern w:val="0"/>
          <w:sz w:val="24"/>
          <w:szCs w:val="24"/>
        </w:rPr>
      </w:pPr>
      <w:r>
        <w:rPr>
          <w:rFonts w:hint="eastAsia" w:ascii="Arial" w:hAnsi="Arial" w:cs="Arial"/>
          <w:kern w:val="0"/>
          <w:sz w:val="24"/>
          <w:szCs w:val="21"/>
          <w:lang w:eastAsia="zh-CN"/>
        </w:rPr>
        <w:t>各系科（</w:t>
      </w:r>
      <w:r>
        <w:rPr>
          <w:rFonts w:hint="eastAsia" w:ascii="Arial" w:hAnsi="Arial" w:cs="Arial"/>
          <w:kern w:val="0"/>
          <w:sz w:val="24"/>
          <w:szCs w:val="21"/>
        </w:rPr>
        <w:t>部门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）可招学生人数具体如下：</w:t>
      </w:r>
    </w:p>
    <w:tbl>
      <w:tblPr>
        <w:tblStyle w:val="4"/>
        <w:tblW w:w="59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28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用人部门</w:t>
            </w:r>
          </w:p>
        </w:tc>
        <w:tc>
          <w:tcPr>
            <w:tcW w:w="28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招聘人数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党政办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6人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学工处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资产采购及管理处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信息中心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公共管理系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外语系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人文系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经管系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音乐系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工学系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8人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信息系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0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图书馆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30人</w:t>
            </w:r>
          </w:p>
        </w:tc>
      </w:tr>
    </w:tbl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招聘共计</w:t>
      </w:r>
      <w:r>
        <w:rPr>
          <w:rFonts w:hint="eastAsia" w:ascii="Arial" w:hAnsi="Arial" w:cs="Arial"/>
          <w:kern w:val="0"/>
          <w:sz w:val="24"/>
          <w:szCs w:val="21"/>
          <w:lang w:val="en-US" w:eastAsia="zh-CN"/>
        </w:rPr>
        <w:t>88</w:t>
      </w:r>
      <w:r>
        <w:rPr>
          <w:rFonts w:hint="eastAsia" w:ascii="Arial" w:hAnsi="Arial" w:cs="Arial"/>
          <w:kern w:val="0"/>
          <w:sz w:val="24"/>
          <w:szCs w:val="21"/>
        </w:rPr>
        <w:t>人。</w:t>
      </w:r>
      <w:bookmarkStart w:id="0" w:name="_GoBack"/>
      <w:bookmarkEnd w:id="0"/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三、岗位管理与考核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（一）学生参加勤工助学活动应在学有余力的前提下进行，以不影响学习为原则，妥善处理好学习与勤工助学工作的关系，合理安排工作时间。学生在校期间参加勤工助学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上岗工时原则上</w:t>
      </w:r>
      <w:r>
        <w:rPr>
          <w:rFonts w:hint="eastAsia" w:ascii="Arial" w:hAnsi="Arial" w:cs="Arial"/>
          <w:kern w:val="0"/>
          <w:sz w:val="24"/>
          <w:szCs w:val="21"/>
        </w:rPr>
        <w:t>每月不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低于</w:t>
      </w:r>
      <w:r>
        <w:rPr>
          <w:rFonts w:hint="eastAsia" w:ascii="Arial" w:hAnsi="Arial" w:cs="Arial"/>
          <w:kern w:val="0"/>
          <w:sz w:val="24"/>
          <w:szCs w:val="21"/>
          <w:lang w:val="en-US" w:eastAsia="zh-CN"/>
        </w:rPr>
        <w:t>20小时，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不高于</w:t>
      </w:r>
      <w:r>
        <w:rPr>
          <w:rFonts w:ascii="Arial" w:hAnsi="Arial" w:cs="Arial"/>
          <w:kern w:val="0"/>
          <w:sz w:val="24"/>
          <w:szCs w:val="21"/>
        </w:rPr>
        <w:t>40</w:t>
      </w:r>
      <w:r>
        <w:rPr>
          <w:rFonts w:hint="eastAsia" w:ascii="Arial" w:hAnsi="Arial" w:cs="Arial"/>
          <w:kern w:val="0"/>
          <w:sz w:val="24"/>
          <w:szCs w:val="21"/>
        </w:rPr>
        <w:t>小时；如因参加勤工助学活动而影响学习的，将调整或终止其参加勤工助学活动。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（二）用人部门负责对勤工助学的学生进行指导、考核和管理，将参加勤工助学活动学生在工作中的表现及时向学院学工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处</w:t>
      </w:r>
      <w:r>
        <w:rPr>
          <w:rFonts w:hint="eastAsia" w:ascii="Arial" w:hAnsi="Arial" w:cs="Arial"/>
          <w:kern w:val="0"/>
          <w:sz w:val="24"/>
          <w:szCs w:val="21"/>
        </w:rPr>
        <w:t>反馈。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（三）用人部门对不服从管理，违反有关规章制度和劳动纪律，以及考核不合格的勤工助学学生，可以建议学校减发其劳动报酬，对经教育不改或不适合岗位要求的学生，可以辞退，并将情况及时反馈学院学工处。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四、勤工助学奖惩</w:t>
      </w:r>
    </w:p>
    <w:p>
      <w:pPr>
        <w:widowControl/>
        <w:spacing w:line="360" w:lineRule="auto"/>
        <w:ind w:firstLine="480" w:firstLineChars="200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每学期末，各用人单位要对在本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系科（</w:t>
      </w:r>
      <w:r>
        <w:rPr>
          <w:rFonts w:hint="eastAsia" w:ascii="Arial" w:hAnsi="Arial" w:cs="Arial"/>
          <w:kern w:val="0"/>
          <w:sz w:val="24"/>
          <w:szCs w:val="21"/>
        </w:rPr>
        <w:t>部门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）</w:t>
      </w:r>
      <w:r>
        <w:rPr>
          <w:rFonts w:hint="eastAsia" w:ascii="Arial" w:hAnsi="Arial" w:cs="Arial"/>
          <w:kern w:val="0"/>
          <w:sz w:val="24"/>
          <w:szCs w:val="21"/>
        </w:rPr>
        <w:t>参加勤工助学的学生进行考核，评出优秀、良好、合格、不合格四个等级，并将考核结果报学院学工处备案，作为今后安排勤工助学岗位的依据。考核不合格或无故不服从安排的学生，学校有权停止其参加勤工助学活动，并不再安排新的勤工助学岗位及取消对其进行经济资助。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五、酬金发放</w:t>
      </w:r>
    </w:p>
    <w:p>
      <w:pPr>
        <w:widowControl/>
        <w:spacing w:line="360" w:lineRule="auto"/>
        <w:ind w:firstLine="480" w:firstLineChars="200"/>
        <w:jc w:val="lef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参加勤工助学的学生通过自己的劳动获得相应的报酬，由</w:t>
      </w:r>
      <w:r>
        <w:rPr>
          <w:rFonts w:hint="eastAsia" w:ascii="Arial" w:hAnsi="Arial" w:cs="Arial"/>
          <w:kern w:val="0"/>
          <w:sz w:val="24"/>
          <w:szCs w:val="21"/>
          <w:lang w:eastAsia="zh-CN"/>
        </w:rPr>
        <w:t>学工处</w:t>
      </w:r>
      <w:r>
        <w:rPr>
          <w:rFonts w:hint="eastAsia" w:ascii="Arial" w:hAnsi="Arial" w:cs="Arial"/>
          <w:kern w:val="0"/>
          <w:sz w:val="24"/>
          <w:szCs w:val="21"/>
        </w:rPr>
        <w:t>统一发放。</w:t>
      </w:r>
    </w:p>
    <w:p>
      <w:pPr>
        <w:widowControl/>
        <w:spacing w:line="360" w:lineRule="auto"/>
        <w:jc w:val="left"/>
        <w:rPr>
          <w:rFonts w:ascii="Arial" w:hAnsi="Arial" w:cs="Arial"/>
          <w:kern w:val="0"/>
          <w:sz w:val="24"/>
          <w:szCs w:val="21"/>
        </w:rPr>
      </w:pPr>
    </w:p>
    <w:p>
      <w:pPr>
        <w:widowControl/>
        <w:spacing w:line="360" w:lineRule="auto"/>
        <w:jc w:val="right"/>
        <w:rPr>
          <w:rFonts w:ascii="Arial" w:hAnsi="Arial" w:cs="Arial"/>
          <w:kern w:val="0"/>
          <w:sz w:val="24"/>
          <w:szCs w:val="21"/>
        </w:rPr>
      </w:pPr>
      <w:r>
        <w:rPr>
          <w:rFonts w:hint="eastAsia" w:ascii="Arial" w:hAnsi="Arial" w:cs="Arial"/>
          <w:kern w:val="0"/>
          <w:sz w:val="24"/>
          <w:szCs w:val="21"/>
        </w:rPr>
        <w:t>中北学院学生工作处</w:t>
      </w:r>
    </w:p>
    <w:p>
      <w:pPr>
        <w:widowControl/>
        <w:spacing w:line="360" w:lineRule="auto"/>
        <w:jc w:val="right"/>
        <w:rPr>
          <w:rFonts w:ascii="Arial" w:hAnsi="Arial" w:cs="Arial"/>
          <w:kern w:val="0"/>
          <w:sz w:val="24"/>
          <w:szCs w:val="21"/>
        </w:rPr>
      </w:pPr>
      <w:r>
        <w:rPr>
          <w:rFonts w:ascii="Arial" w:hAnsi="Arial" w:cs="Arial"/>
          <w:kern w:val="0"/>
          <w:sz w:val="24"/>
          <w:szCs w:val="21"/>
        </w:rPr>
        <w:t>20</w:t>
      </w:r>
      <w:r>
        <w:rPr>
          <w:rFonts w:hint="eastAsia" w:ascii="Arial" w:hAnsi="Arial" w:cs="Arial"/>
          <w:kern w:val="0"/>
          <w:sz w:val="24"/>
          <w:szCs w:val="21"/>
          <w:lang w:val="en-US" w:eastAsia="zh-CN"/>
        </w:rPr>
        <w:t>20</w:t>
      </w:r>
      <w:r>
        <w:rPr>
          <w:rFonts w:hint="eastAsia" w:ascii="Arial" w:hAnsi="Arial" w:cs="Arial"/>
          <w:kern w:val="0"/>
          <w:sz w:val="24"/>
          <w:szCs w:val="21"/>
        </w:rPr>
        <w:t>年</w:t>
      </w:r>
      <w:r>
        <w:rPr>
          <w:rFonts w:hint="eastAsia" w:ascii="Arial" w:hAnsi="Arial" w:cs="Arial"/>
          <w:kern w:val="0"/>
          <w:sz w:val="24"/>
          <w:szCs w:val="21"/>
          <w:lang w:val="en-US" w:eastAsia="zh-CN"/>
        </w:rPr>
        <w:t>9</w:t>
      </w:r>
      <w:r>
        <w:rPr>
          <w:rFonts w:hint="eastAsia" w:ascii="Arial" w:hAnsi="Arial" w:cs="Arial"/>
          <w:kern w:val="0"/>
          <w:sz w:val="24"/>
          <w:szCs w:val="21"/>
        </w:rPr>
        <w:t>月</w:t>
      </w:r>
      <w:r>
        <w:rPr>
          <w:rFonts w:hint="eastAsia" w:ascii="Arial" w:hAnsi="Arial" w:cs="Arial"/>
          <w:kern w:val="0"/>
          <w:sz w:val="24"/>
          <w:szCs w:val="21"/>
          <w:lang w:val="en-US" w:eastAsia="zh-CN"/>
        </w:rPr>
        <w:t>21</w:t>
      </w:r>
      <w:r>
        <w:rPr>
          <w:rFonts w:hint="eastAsia" w:ascii="Arial" w:hAnsi="Arial" w:cs="Arial"/>
          <w:kern w:val="0"/>
          <w:sz w:val="24"/>
          <w:szCs w:val="21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E27"/>
    <w:rsid w:val="0000035E"/>
    <w:rsid w:val="00000998"/>
    <w:rsid w:val="000009A3"/>
    <w:rsid w:val="00002893"/>
    <w:rsid w:val="00002896"/>
    <w:rsid w:val="000028E1"/>
    <w:rsid w:val="00003173"/>
    <w:rsid w:val="0000339B"/>
    <w:rsid w:val="000034A2"/>
    <w:rsid w:val="0000350C"/>
    <w:rsid w:val="000037B1"/>
    <w:rsid w:val="000038E6"/>
    <w:rsid w:val="00004A16"/>
    <w:rsid w:val="00004BB4"/>
    <w:rsid w:val="00004D44"/>
    <w:rsid w:val="0000516B"/>
    <w:rsid w:val="00005177"/>
    <w:rsid w:val="0000555A"/>
    <w:rsid w:val="000056C9"/>
    <w:rsid w:val="00005776"/>
    <w:rsid w:val="00005C0B"/>
    <w:rsid w:val="000063AE"/>
    <w:rsid w:val="00006509"/>
    <w:rsid w:val="000065F4"/>
    <w:rsid w:val="000066A2"/>
    <w:rsid w:val="00006A53"/>
    <w:rsid w:val="00007154"/>
    <w:rsid w:val="000071C3"/>
    <w:rsid w:val="000072AB"/>
    <w:rsid w:val="0000745A"/>
    <w:rsid w:val="000074EF"/>
    <w:rsid w:val="0001011E"/>
    <w:rsid w:val="0001047D"/>
    <w:rsid w:val="000108B3"/>
    <w:rsid w:val="00010E70"/>
    <w:rsid w:val="00010FFA"/>
    <w:rsid w:val="00011490"/>
    <w:rsid w:val="000116E6"/>
    <w:rsid w:val="000116E7"/>
    <w:rsid w:val="00011791"/>
    <w:rsid w:val="00011D45"/>
    <w:rsid w:val="000129C1"/>
    <w:rsid w:val="0001324B"/>
    <w:rsid w:val="00013A18"/>
    <w:rsid w:val="00013E8B"/>
    <w:rsid w:val="00014B1C"/>
    <w:rsid w:val="00015048"/>
    <w:rsid w:val="00015332"/>
    <w:rsid w:val="00015507"/>
    <w:rsid w:val="000155C3"/>
    <w:rsid w:val="000169B5"/>
    <w:rsid w:val="00016F23"/>
    <w:rsid w:val="0002018C"/>
    <w:rsid w:val="000206C1"/>
    <w:rsid w:val="000209B1"/>
    <w:rsid w:val="000209D6"/>
    <w:rsid w:val="00020A45"/>
    <w:rsid w:val="00021982"/>
    <w:rsid w:val="00021AC3"/>
    <w:rsid w:val="0002223D"/>
    <w:rsid w:val="000223D5"/>
    <w:rsid w:val="000224E6"/>
    <w:rsid w:val="00022BA3"/>
    <w:rsid w:val="00022D2A"/>
    <w:rsid w:val="00023935"/>
    <w:rsid w:val="00024031"/>
    <w:rsid w:val="000242C8"/>
    <w:rsid w:val="00024A2B"/>
    <w:rsid w:val="00025451"/>
    <w:rsid w:val="0002599C"/>
    <w:rsid w:val="000261D2"/>
    <w:rsid w:val="00026946"/>
    <w:rsid w:val="00026B25"/>
    <w:rsid w:val="0002725B"/>
    <w:rsid w:val="00027A6B"/>
    <w:rsid w:val="000303B8"/>
    <w:rsid w:val="000310A4"/>
    <w:rsid w:val="00031C15"/>
    <w:rsid w:val="000322F8"/>
    <w:rsid w:val="000325B3"/>
    <w:rsid w:val="0003264C"/>
    <w:rsid w:val="00032FB3"/>
    <w:rsid w:val="0003351E"/>
    <w:rsid w:val="0003358C"/>
    <w:rsid w:val="00033A83"/>
    <w:rsid w:val="00033D19"/>
    <w:rsid w:val="00033ED9"/>
    <w:rsid w:val="00033EF1"/>
    <w:rsid w:val="00034262"/>
    <w:rsid w:val="0003441B"/>
    <w:rsid w:val="000344F9"/>
    <w:rsid w:val="00035AB7"/>
    <w:rsid w:val="000371C7"/>
    <w:rsid w:val="00037305"/>
    <w:rsid w:val="0003783D"/>
    <w:rsid w:val="00040078"/>
    <w:rsid w:val="000401C3"/>
    <w:rsid w:val="0004026D"/>
    <w:rsid w:val="000402E1"/>
    <w:rsid w:val="0004058A"/>
    <w:rsid w:val="000407FC"/>
    <w:rsid w:val="00040EC7"/>
    <w:rsid w:val="00041CA2"/>
    <w:rsid w:val="00041D76"/>
    <w:rsid w:val="00041D8B"/>
    <w:rsid w:val="00042024"/>
    <w:rsid w:val="0004221B"/>
    <w:rsid w:val="00042AEA"/>
    <w:rsid w:val="000431C8"/>
    <w:rsid w:val="0004320D"/>
    <w:rsid w:val="00043B99"/>
    <w:rsid w:val="00043EED"/>
    <w:rsid w:val="00044A2F"/>
    <w:rsid w:val="000458D0"/>
    <w:rsid w:val="00045D04"/>
    <w:rsid w:val="00045DAC"/>
    <w:rsid w:val="00045FE6"/>
    <w:rsid w:val="0004644C"/>
    <w:rsid w:val="00046621"/>
    <w:rsid w:val="0004676B"/>
    <w:rsid w:val="00046BC1"/>
    <w:rsid w:val="00046C5D"/>
    <w:rsid w:val="00046D40"/>
    <w:rsid w:val="00047A4A"/>
    <w:rsid w:val="00047D12"/>
    <w:rsid w:val="0005070B"/>
    <w:rsid w:val="00050BA4"/>
    <w:rsid w:val="00051A0F"/>
    <w:rsid w:val="00051A82"/>
    <w:rsid w:val="00052116"/>
    <w:rsid w:val="00052581"/>
    <w:rsid w:val="00052669"/>
    <w:rsid w:val="00052849"/>
    <w:rsid w:val="00052AE7"/>
    <w:rsid w:val="0005400E"/>
    <w:rsid w:val="0005434D"/>
    <w:rsid w:val="00054A4D"/>
    <w:rsid w:val="00055D25"/>
    <w:rsid w:val="00055DCA"/>
    <w:rsid w:val="000571CF"/>
    <w:rsid w:val="000576FC"/>
    <w:rsid w:val="00057851"/>
    <w:rsid w:val="00061672"/>
    <w:rsid w:val="000621D8"/>
    <w:rsid w:val="000626EE"/>
    <w:rsid w:val="00062760"/>
    <w:rsid w:val="00062A2E"/>
    <w:rsid w:val="00063043"/>
    <w:rsid w:val="00064033"/>
    <w:rsid w:val="000648D7"/>
    <w:rsid w:val="000649D8"/>
    <w:rsid w:val="000652B7"/>
    <w:rsid w:val="00065F33"/>
    <w:rsid w:val="000667A9"/>
    <w:rsid w:val="00067398"/>
    <w:rsid w:val="0006764F"/>
    <w:rsid w:val="000704D8"/>
    <w:rsid w:val="00070DB5"/>
    <w:rsid w:val="000711BA"/>
    <w:rsid w:val="0007139A"/>
    <w:rsid w:val="0007284A"/>
    <w:rsid w:val="00072957"/>
    <w:rsid w:val="0007312A"/>
    <w:rsid w:val="00073238"/>
    <w:rsid w:val="000747F8"/>
    <w:rsid w:val="000752A5"/>
    <w:rsid w:val="0007600C"/>
    <w:rsid w:val="00076065"/>
    <w:rsid w:val="00076977"/>
    <w:rsid w:val="000771AA"/>
    <w:rsid w:val="00077361"/>
    <w:rsid w:val="00077940"/>
    <w:rsid w:val="00077A57"/>
    <w:rsid w:val="00080376"/>
    <w:rsid w:val="000807A9"/>
    <w:rsid w:val="000808A2"/>
    <w:rsid w:val="0008098C"/>
    <w:rsid w:val="000809A3"/>
    <w:rsid w:val="00080B49"/>
    <w:rsid w:val="00080F49"/>
    <w:rsid w:val="000822C5"/>
    <w:rsid w:val="00082320"/>
    <w:rsid w:val="00082473"/>
    <w:rsid w:val="0008277B"/>
    <w:rsid w:val="00082E42"/>
    <w:rsid w:val="00083180"/>
    <w:rsid w:val="000844BE"/>
    <w:rsid w:val="0008465C"/>
    <w:rsid w:val="00085262"/>
    <w:rsid w:val="00085426"/>
    <w:rsid w:val="00085DC7"/>
    <w:rsid w:val="000873D8"/>
    <w:rsid w:val="00090291"/>
    <w:rsid w:val="00093153"/>
    <w:rsid w:val="0009350B"/>
    <w:rsid w:val="00093A2C"/>
    <w:rsid w:val="00094B39"/>
    <w:rsid w:val="000951D1"/>
    <w:rsid w:val="000951F7"/>
    <w:rsid w:val="000953DC"/>
    <w:rsid w:val="00095924"/>
    <w:rsid w:val="00095A04"/>
    <w:rsid w:val="00095E66"/>
    <w:rsid w:val="000965ED"/>
    <w:rsid w:val="00097223"/>
    <w:rsid w:val="0009733F"/>
    <w:rsid w:val="00097872"/>
    <w:rsid w:val="00097D14"/>
    <w:rsid w:val="00097E41"/>
    <w:rsid w:val="000A0301"/>
    <w:rsid w:val="000A06CD"/>
    <w:rsid w:val="000A09BC"/>
    <w:rsid w:val="000A0F72"/>
    <w:rsid w:val="000A141E"/>
    <w:rsid w:val="000A15F0"/>
    <w:rsid w:val="000A2166"/>
    <w:rsid w:val="000A35CA"/>
    <w:rsid w:val="000A44F5"/>
    <w:rsid w:val="000A4922"/>
    <w:rsid w:val="000A4FF0"/>
    <w:rsid w:val="000A53D8"/>
    <w:rsid w:val="000A57D9"/>
    <w:rsid w:val="000A5C06"/>
    <w:rsid w:val="000A5E84"/>
    <w:rsid w:val="000A65DE"/>
    <w:rsid w:val="000A6ADF"/>
    <w:rsid w:val="000A6B5C"/>
    <w:rsid w:val="000A7184"/>
    <w:rsid w:val="000A76A9"/>
    <w:rsid w:val="000A7779"/>
    <w:rsid w:val="000A7C32"/>
    <w:rsid w:val="000B00DF"/>
    <w:rsid w:val="000B050F"/>
    <w:rsid w:val="000B082C"/>
    <w:rsid w:val="000B0B73"/>
    <w:rsid w:val="000B0C59"/>
    <w:rsid w:val="000B0C6B"/>
    <w:rsid w:val="000B1129"/>
    <w:rsid w:val="000B15A3"/>
    <w:rsid w:val="000B2BFB"/>
    <w:rsid w:val="000B2FCF"/>
    <w:rsid w:val="000B395F"/>
    <w:rsid w:val="000B3F96"/>
    <w:rsid w:val="000B44EC"/>
    <w:rsid w:val="000B5D41"/>
    <w:rsid w:val="000B5FD3"/>
    <w:rsid w:val="000B6619"/>
    <w:rsid w:val="000B6770"/>
    <w:rsid w:val="000B7188"/>
    <w:rsid w:val="000B77DD"/>
    <w:rsid w:val="000B7F90"/>
    <w:rsid w:val="000C1F4C"/>
    <w:rsid w:val="000C2319"/>
    <w:rsid w:val="000C2328"/>
    <w:rsid w:val="000C27B1"/>
    <w:rsid w:val="000C29E0"/>
    <w:rsid w:val="000C2FC7"/>
    <w:rsid w:val="000C35C2"/>
    <w:rsid w:val="000C4A79"/>
    <w:rsid w:val="000C5083"/>
    <w:rsid w:val="000C56C3"/>
    <w:rsid w:val="000C5991"/>
    <w:rsid w:val="000C5C4E"/>
    <w:rsid w:val="000C5C57"/>
    <w:rsid w:val="000C5E89"/>
    <w:rsid w:val="000C6846"/>
    <w:rsid w:val="000C6AA0"/>
    <w:rsid w:val="000C7B2D"/>
    <w:rsid w:val="000C7B8F"/>
    <w:rsid w:val="000D0FE0"/>
    <w:rsid w:val="000D14D1"/>
    <w:rsid w:val="000D1573"/>
    <w:rsid w:val="000D1639"/>
    <w:rsid w:val="000D1C4B"/>
    <w:rsid w:val="000D3B67"/>
    <w:rsid w:val="000D4622"/>
    <w:rsid w:val="000D47BE"/>
    <w:rsid w:val="000D53E4"/>
    <w:rsid w:val="000D5905"/>
    <w:rsid w:val="000D5C6D"/>
    <w:rsid w:val="000D6211"/>
    <w:rsid w:val="000D62BA"/>
    <w:rsid w:val="000D67E9"/>
    <w:rsid w:val="000D69A2"/>
    <w:rsid w:val="000D6E5E"/>
    <w:rsid w:val="000D7245"/>
    <w:rsid w:val="000D77ED"/>
    <w:rsid w:val="000D7B76"/>
    <w:rsid w:val="000E0318"/>
    <w:rsid w:val="000E040E"/>
    <w:rsid w:val="000E0E7B"/>
    <w:rsid w:val="000E12A3"/>
    <w:rsid w:val="000E1783"/>
    <w:rsid w:val="000E20AF"/>
    <w:rsid w:val="000E2423"/>
    <w:rsid w:val="000E2C03"/>
    <w:rsid w:val="000E38EE"/>
    <w:rsid w:val="000E3ED2"/>
    <w:rsid w:val="000E3F68"/>
    <w:rsid w:val="000E40B6"/>
    <w:rsid w:val="000E416D"/>
    <w:rsid w:val="000E48CC"/>
    <w:rsid w:val="000E4A75"/>
    <w:rsid w:val="000E527D"/>
    <w:rsid w:val="000E52C8"/>
    <w:rsid w:val="000E56F0"/>
    <w:rsid w:val="000E66DF"/>
    <w:rsid w:val="000E690E"/>
    <w:rsid w:val="000E7466"/>
    <w:rsid w:val="000F0B32"/>
    <w:rsid w:val="000F0B40"/>
    <w:rsid w:val="000F0F09"/>
    <w:rsid w:val="000F103F"/>
    <w:rsid w:val="000F11D4"/>
    <w:rsid w:val="000F148C"/>
    <w:rsid w:val="000F22C7"/>
    <w:rsid w:val="000F2622"/>
    <w:rsid w:val="000F3DF0"/>
    <w:rsid w:val="000F3EFA"/>
    <w:rsid w:val="000F3FDD"/>
    <w:rsid w:val="000F4493"/>
    <w:rsid w:val="000F470A"/>
    <w:rsid w:val="000F4769"/>
    <w:rsid w:val="000F4D2D"/>
    <w:rsid w:val="000F50C0"/>
    <w:rsid w:val="000F53A9"/>
    <w:rsid w:val="000F5D3D"/>
    <w:rsid w:val="000F6012"/>
    <w:rsid w:val="000F7655"/>
    <w:rsid w:val="000F77F3"/>
    <w:rsid w:val="00100079"/>
    <w:rsid w:val="0010013C"/>
    <w:rsid w:val="0010040F"/>
    <w:rsid w:val="00100F78"/>
    <w:rsid w:val="001017BD"/>
    <w:rsid w:val="00101A83"/>
    <w:rsid w:val="001021F1"/>
    <w:rsid w:val="001023DF"/>
    <w:rsid w:val="001024EB"/>
    <w:rsid w:val="0010268C"/>
    <w:rsid w:val="001027BD"/>
    <w:rsid w:val="00102CC9"/>
    <w:rsid w:val="00103233"/>
    <w:rsid w:val="00103B20"/>
    <w:rsid w:val="00103DF9"/>
    <w:rsid w:val="001042C4"/>
    <w:rsid w:val="001044DC"/>
    <w:rsid w:val="0010540C"/>
    <w:rsid w:val="001055F0"/>
    <w:rsid w:val="00105FD0"/>
    <w:rsid w:val="001062E8"/>
    <w:rsid w:val="00106AF2"/>
    <w:rsid w:val="00107106"/>
    <w:rsid w:val="001074CF"/>
    <w:rsid w:val="00107583"/>
    <w:rsid w:val="00107A6D"/>
    <w:rsid w:val="00107CCB"/>
    <w:rsid w:val="00107E6B"/>
    <w:rsid w:val="00110C8D"/>
    <w:rsid w:val="001114CC"/>
    <w:rsid w:val="0011221A"/>
    <w:rsid w:val="0011235C"/>
    <w:rsid w:val="0011287A"/>
    <w:rsid w:val="00113887"/>
    <w:rsid w:val="00113AD7"/>
    <w:rsid w:val="0011459D"/>
    <w:rsid w:val="00114884"/>
    <w:rsid w:val="00114F80"/>
    <w:rsid w:val="001150C1"/>
    <w:rsid w:val="00115D33"/>
    <w:rsid w:val="00116450"/>
    <w:rsid w:val="00116662"/>
    <w:rsid w:val="00116E5D"/>
    <w:rsid w:val="00117414"/>
    <w:rsid w:val="001177C8"/>
    <w:rsid w:val="001178AB"/>
    <w:rsid w:val="00117A46"/>
    <w:rsid w:val="001205CC"/>
    <w:rsid w:val="00120DE8"/>
    <w:rsid w:val="001219B2"/>
    <w:rsid w:val="00121DB8"/>
    <w:rsid w:val="0012214C"/>
    <w:rsid w:val="001223B8"/>
    <w:rsid w:val="00122400"/>
    <w:rsid w:val="001225B0"/>
    <w:rsid w:val="00122659"/>
    <w:rsid w:val="0012266A"/>
    <w:rsid w:val="00122774"/>
    <w:rsid w:val="00122C19"/>
    <w:rsid w:val="001230BF"/>
    <w:rsid w:val="001231B6"/>
    <w:rsid w:val="00123247"/>
    <w:rsid w:val="00123459"/>
    <w:rsid w:val="00123494"/>
    <w:rsid w:val="00123EC3"/>
    <w:rsid w:val="00123F2C"/>
    <w:rsid w:val="001247FE"/>
    <w:rsid w:val="00124AD1"/>
    <w:rsid w:val="00124ADF"/>
    <w:rsid w:val="00124C90"/>
    <w:rsid w:val="0012591A"/>
    <w:rsid w:val="00125B00"/>
    <w:rsid w:val="00126A9C"/>
    <w:rsid w:val="00126DAE"/>
    <w:rsid w:val="00126DE8"/>
    <w:rsid w:val="00127190"/>
    <w:rsid w:val="00127FC0"/>
    <w:rsid w:val="0013127B"/>
    <w:rsid w:val="00131BC9"/>
    <w:rsid w:val="001330C4"/>
    <w:rsid w:val="00134133"/>
    <w:rsid w:val="0013440C"/>
    <w:rsid w:val="00135091"/>
    <w:rsid w:val="001357E7"/>
    <w:rsid w:val="00135A03"/>
    <w:rsid w:val="00135F4F"/>
    <w:rsid w:val="0013610F"/>
    <w:rsid w:val="00136317"/>
    <w:rsid w:val="0013676B"/>
    <w:rsid w:val="001368FE"/>
    <w:rsid w:val="001369B0"/>
    <w:rsid w:val="00136B32"/>
    <w:rsid w:val="0013703D"/>
    <w:rsid w:val="001374EA"/>
    <w:rsid w:val="0013780F"/>
    <w:rsid w:val="00137CDB"/>
    <w:rsid w:val="0014088B"/>
    <w:rsid w:val="00140BCF"/>
    <w:rsid w:val="00140F3C"/>
    <w:rsid w:val="00140FC6"/>
    <w:rsid w:val="0014150F"/>
    <w:rsid w:val="00141AE0"/>
    <w:rsid w:val="00141BF0"/>
    <w:rsid w:val="00142496"/>
    <w:rsid w:val="00142B3A"/>
    <w:rsid w:val="00142EBC"/>
    <w:rsid w:val="001431B4"/>
    <w:rsid w:val="00143447"/>
    <w:rsid w:val="001436AF"/>
    <w:rsid w:val="00143CF0"/>
    <w:rsid w:val="0014447D"/>
    <w:rsid w:val="00144615"/>
    <w:rsid w:val="0014485E"/>
    <w:rsid w:val="00144A13"/>
    <w:rsid w:val="00144BD6"/>
    <w:rsid w:val="00145F00"/>
    <w:rsid w:val="0014646F"/>
    <w:rsid w:val="00146E8D"/>
    <w:rsid w:val="00150FB8"/>
    <w:rsid w:val="00152B29"/>
    <w:rsid w:val="00152D36"/>
    <w:rsid w:val="00153BF8"/>
    <w:rsid w:val="0015466D"/>
    <w:rsid w:val="00154F01"/>
    <w:rsid w:val="00155851"/>
    <w:rsid w:val="00155B1B"/>
    <w:rsid w:val="00155D02"/>
    <w:rsid w:val="00156349"/>
    <w:rsid w:val="00156783"/>
    <w:rsid w:val="00156A80"/>
    <w:rsid w:val="00156C5B"/>
    <w:rsid w:val="00156D00"/>
    <w:rsid w:val="00157351"/>
    <w:rsid w:val="0015758A"/>
    <w:rsid w:val="00157AF3"/>
    <w:rsid w:val="00157C2C"/>
    <w:rsid w:val="00157EDF"/>
    <w:rsid w:val="00160AA9"/>
    <w:rsid w:val="00160E0F"/>
    <w:rsid w:val="00161020"/>
    <w:rsid w:val="001615E4"/>
    <w:rsid w:val="00161827"/>
    <w:rsid w:val="00161D9E"/>
    <w:rsid w:val="00161FEF"/>
    <w:rsid w:val="00162084"/>
    <w:rsid w:val="00162442"/>
    <w:rsid w:val="00162A51"/>
    <w:rsid w:val="00162DA8"/>
    <w:rsid w:val="0016323A"/>
    <w:rsid w:val="0016375D"/>
    <w:rsid w:val="001641AB"/>
    <w:rsid w:val="0016490D"/>
    <w:rsid w:val="00165053"/>
    <w:rsid w:val="001653A5"/>
    <w:rsid w:val="00165EC0"/>
    <w:rsid w:val="0016636A"/>
    <w:rsid w:val="001666EB"/>
    <w:rsid w:val="00166792"/>
    <w:rsid w:val="00166B39"/>
    <w:rsid w:val="001670FA"/>
    <w:rsid w:val="001673A1"/>
    <w:rsid w:val="001701C1"/>
    <w:rsid w:val="00171150"/>
    <w:rsid w:val="001717F1"/>
    <w:rsid w:val="001727D0"/>
    <w:rsid w:val="00172BB8"/>
    <w:rsid w:val="00173085"/>
    <w:rsid w:val="0017339A"/>
    <w:rsid w:val="00173963"/>
    <w:rsid w:val="00173FA5"/>
    <w:rsid w:val="00174C62"/>
    <w:rsid w:val="00174FDD"/>
    <w:rsid w:val="00175626"/>
    <w:rsid w:val="00175B22"/>
    <w:rsid w:val="00175B7A"/>
    <w:rsid w:val="00175BD6"/>
    <w:rsid w:val="00176255"/>
    <w:rsid w:val="001763F6"/>
    <w:rsid w:val="00176B86"/>
    <w:rsid w:val="001804E4"/>
    <w:rsid w:val="00180803"/>
    <w:rsid w:val="001809E2"/>
    <w:rsid w:val="0018154D"/>
    <w:rsid w:val="00181C66"/>
    <w:rsid w:val="00181CBA"/>
    <w:rsid w:val="00181F92"/>
    <w:rsid w:val="0018294D"/>
    <w:rsid w:val="001833CD"/>
    <w:rsid w:val="001835BB"/>
    <w:rsid w:val="00183809"/>
    <w:rsid w:val="00184EAA"/>
    <w:rsid w:val="00185A8D"/>
    <w:rsid w:val="00186950"/>
    <w:rsid w:val="0018715C"/>
    <w:rsid w:val="0018756F"/>
    <w:rsid w:val="00187596"/>
    <w:rsid w:val="001879EE"/>
    <w:rsid w:val="001909D5"/>
    <w:rsid w:val="00190C53"/>
    <w:rsid w:val="00190E64"/>
    <w:rsid w:val="001915D9"/>
    <w:rsid w:val="001917C3"/>
    <w:rsid w:val="00191842"/>
    <w:rsid w:val="00191B61"/>
    <w:rsid w:val="00191ED5"/>
    <w:rsid w:val="00191EEF"/>
    <w:rsid w:val="001921A4"/>
    <w:rsid w:val="001922C4"/>
    <w:rsid w:val="00193673"/>
    <w:rsid w:val="0019398C"/>
    <w:rsid w:val="001939BA"/>
    <w:rsid w:val="00193E60"/>
    <w:rsid w:val="001940AC"/>
    <w:rsid w:val="001940D3"/>
    <w:rsid w:val="001945A3"/>
    <w:rsid w:val="00194E0F"/>
    <w:rsid w:val="00194EB3"/>
    <w:rsid w:val="001952E8"/>
    <w:rsid w:val="001956D3"/>
    <w:rsid w:val="00196726"/>
    <w:rsid w:val="00196EA1"/>
    <w:rsid w:val="00197813"/>
    <w:rsid w:val="00197B51"/>
    <w:rsid w:val="00197E06"/>
    <w:rsid w:val="00197E54"/>
    <w:rsid w:val="001A0077"/>
    <w:rsid w:val="001A0722"/>
    <w:rsid w:val="001A0B55"/>
    <w:rsid w:val="001A0D34"/>
    <w:rsid w:val="001A2323"/>
    <w:rsid w:val="001A235F"/>
    <w:rsid w:val="001A2BDE"/>
    <w:rsid w:val="001A3786"/>
    <w:rsid w:val="001A42AD"/>
    <w:rsid w:val="001A492B"/>
    <w:rsid w:val="001A5A20"/>
    <w:rsid w:val="001A5BD4"/>
    <w:rsid w:val="001A5FA3"/>
    <w:rsid w:val="001A61BE"/>
    <w:rsid w:val="001A68A7"/>
    <w:rsid w:val="001A6BAD"/>
    <w:rsid w:val="001A6DC1"/>
    <w:rsid w:val="001A6F92"/>
    <w:rsid w:val="001A7998"/>
    <w:rsid w:val="001A7D40"/>
    <w:rsid w:val="001B085B"/>
    <w:rsid w:val="001B08C2"/>
    <w:rsid w:val="001B0DF3"/>
    <w:rsid w:val="001B1322"/>
    <w:rsid w:val="001B147B"/>
    <w:rsid w:val="001B17AD"/>
    <w:rsid w:val="001B1B96"/>
    <w:rsid w:val="001B1E9C"/>
    <w:rsid w:val="001B226D"/>
    <w:rsid w:val="001B2383"/>
    <w:rsid w:val="001B2ACD"/>
    <w:rsid w:val="001B323D"/>
    <w:rsid w:val="001B33B2"/>
    <w:rsid w:val="001B3DD0"/>
    <w:rsid w:val="001B4329"/>
    <w:rsid w:val="001B4332"/>
    <w:rsid w:val="001B60D7"/>
    <w:rsid w:val="001B64C2"/>
    <w:rsid w:val="001B69F6"/>
    <w:rsid w:val="001B6D1C"/>
    <w:rsid w:val="001B7928"/>
    <w:rsid w:val="001B7944"/>
    <w:rsid w:val="001C0E38"/>
    <w:rsid w:val="001C1345"/>
    <w:rsid w:val="001C1A9E"/>
    <w:rsid w:val="001C3308"/>
    <w:rsid w:val="001C33A3"/>
    <w:rsid w:val="001C4BB2"/>
    <w:rsid w:val="001C4F09"/>
    <w:rsid w:val="001C5127"/>
    <w:rsid w:val="001C5224"/>
    <w:rsid w:val="001C5688"/>
    <w:rsid w:val="001C5B07"/>
    <w:rsid w:val="001C5F92"/>
    <w:rsid w:val="001C6647"/>
    <w:rsid w:val="001C68C2"/>
    <w:rsid w:val="001C71C0"/>
    <w:rsid w:val="001C7455"/>
    <w:rsid w:val="001D063A"/>
    <w:rsid w:val="001D192E"/>
    <w:rsid w:val="001D1D87"/>
    <w:rsid w:val="001D2272"/>
    <w:rsid w:val="001D3176"/>
    <w:rsid w:val="001D364A"/>
    <w:rsid w:val="001D381F"/>
    <w:rsid w:val="001D3FC5"/>
    <w:rsid w:val="001D40A5"/>
    <w:rsid w:val="001D4A17"/>
    <w:rsid w:val="001D4AAA"/>
    <w:rsid w:val="001D4AEF"/>
    <w:rsid w:val="001D5263"/>
    <w:rsid w:val="001D537A"/>
    <w:rsid w:val="001D543B"/>
    <w:rsid w:val="001D5776"/>
    <w:rsid w:val="001D5C23"/>
    <w:rsid w:val="001D602F"/>
    <w:rsid w:val="001D6B80"/>
    <w:rsid w:val="001D7D72"/>
    <w:rsid w:val="001E0DA0"/>
    <w:rsid w:val="001E152A"/>
    <w:rsid w:val="001E169A"/>
    <w:rsid w:val="001E29CC"/>
    <w:rsid w:val="001E2EF9"/>
    <w:rsid w:val="001E3A7D"/>
    <w:rsid w:val="001E3CBA"/>
    <w:rsid w:val="001E4004"/>
    <w:rsid w:val="001E41A2"/>
    <w:rsid w:val="001E5640"/>
    <w:rsid w:val="001E5B58"/>
    <w:rsid w:val="001E5DEC"/>
    <w:rsid w:val="001E5E94"/>
    <w:rsid w:val="001E6ED0"/>
    <w:rsid w:val="001F08B9"/>
    <w:rsid w:val="001F1866"/>
    <w:rsid w:val="001F1E3E"/>
    <w:rsid w:val="001F25EC"/>
    <w:rsid w:val="001F2755"/>
    <w:rsid w:val="001F27E5"/>
    <w:rsid w:val="001F28E4"/>
    <w:rsid w:val="001F2BC4"/>
    <w:rsid w:val="001F2C6E"/>
    <w:rsid w:val="001F2D18"/>
    <w:rsid w:val="001F2D8A"/>
    <w:rsid w:val="001F38DC"/>
    <w:rsid w:val="001F3EBC"/>
    <w:rsid w:val="001F4094"/>
    <w:rsid w:val="001F46E9"/>
    <w:rsid w:val="001F4B70"/>
    <w:rsid w:val="001F4DF2"/>
    <w:rsid w:val="001F5102"/>
    <w:rsid w:val="001F5B58"/>
    <w:rsid w:val="001F641C"/>
    <w:rsid w:val="001F6892"/>
    <w:rsid w:val="002002B9"/>
    <w:rsid w:val="002002D8"/>
    <w:rsid w:val="0020049E"/>
    <w:rsid w:val="00200557"/>
    <w:rsid w:val="002005A3"/>
    <w:rsid w:val="00201CA9"/>
    <w:rsid w:val="00201D4D"/>
    <w:rsid w:val="00202532"/>
    <w:rsid w:val="002031B1"/>
    <w:rsid w:val="0020353D"/>
    <w:rsid w:val="00203A92"/>
    <w:rsid w:val="00203BD0"/>
    <w:rsid w:val="00203C79"/>
    <w:rsid w:val="00203CD6"/>
    <w:rsid w:val="00203E91"/>
    <w:rsid w:val="002041AC"/>
    <w:rsid w:val="00204929"/>
    <w:rsid w:val="00204BFF"/>
    <w:rsid w:val="0020571C"/>
    <w:rsid w:val="002060A9"/>
    <w:rsid w:val="002077A2"/>
    <w:rsid w:val="002077F8"/>
    <w:rsid w:val="002100E5"/>
    <w:rsid w:val="002109C0"/>
    <w:rsid w:val="00210F60"/>
    <w:rsid w:val="00211516"/>
    <w:rsid w:val="0021159B"/>
    <w:rsid w:val="00211A8E"/>
    <w:rsid w:val="002120FF"/>
    <w:rsid w:val="0021246D"/>
    <w:rsid w:val="00212E93"/>
    <w:rsid w:val="00213364"/>
    <w:rsid w:val="00213456"/>
    <w:rsid w:val="002138E3"/>
    <w:rsid w:val="00214B6D"/>
    <w:rsid w:val="00214FE6"/>
    <w:rsid w:val="00216531"/>
    <w:rsid w:val="002167AE"/>
    <w:rsid w:val="00217472"/>
    <w:rsid w:val="0021754D"/>
    <w:rsid w:val="00217A36"/>
    <w:rsid w:val="00217EF8"/>
    <w:rsid w:val="00220396"/>
    <w:rsid w:val="00220D4B"/>
    <w:rsid w:val="002221A5"/>
    <w:rsid w:val="00222524"/>
    <w:rsid w:val="00222EC2"/>
    <w:rsid w:val="00222FAB"/>
    <w:rsid w:val="002232B9"/>
    <w:rsid w:val="00223554"/>
    <w:rsid w:val="0022363F"/>
    <w:rsid w:val="00223C6B"/>
    <w:rsid w:val="00223DCE"/>
    <w:rsid w:val="00223F1A"/>
    <w:rsid w:val="0022410D"/>
    <w:rsid w:val="002249BE"/>
    <w:rsid w:val="00224A8E"/>
    <w:rsid w:val="00224E73"/>
    <w:rsid w:val="00225534"/>
    <w:rsid w:val="002262E3"/>
    <w:rsid w:val="00226D64"/>
    <w:rsid w:val="00227B33"/>
    <w:rsid w:val="00230929"/>
    <w:rsid w:val="00231106"/>
    <w:rsid w:val="00231722"/>
    <w:rsid w:val="00231817"/>
    <w:rsid w:val="002318A4"/>
    <w:rsid w:val="00231D9C"/>
    <w:rsid w:val="00231E5F"/>
    <w:rsid w:val="002320E9"/>
    <w:rsid w:val="002327BE"/>
    <w:rsid w:val="00232968"/>
    <w:rsid w:val="00232E3A"/>
    <w:rsid w:val="00233A52"/>
    <w:rsid w:val="00234124"/>
    <w:rsid w:val="00234D05"/>
    <w:rsid w:val="002351F8"/>
    <w:rsid w:val="00235412"/>
    <w:rsid w:val="002368BB"/>
    <w:rsid w:val="00236C90"/>
    <w:rsid w:val="00236D4E"/>
    <w:rsid w:val="002370FE"/>
    <w:rsid w:val="002373A7"/>
    <w:rsid w:val="00237615"/>
    <w:rsid w:val="00237862"/>
    <w:rsid w:val="00240143"/>
    <w:rsid w:val="0024052C"/>
    <w:rsid w:val="00240F0C"/>
    <w:rsid w:val="00241900"/>
    <w:rsid w:val="00241960"/>
    <w:rsid w:val="002424FF"/>
    <w:rsid w:val="002426F6"/>
    <w:rsid w:val="00242877"/>
    <w:rsid w:val="00242F24"/>
    <w:rsid w:val="00243785"/>
    <w:rsid w:val="002443F5"/>
    <w:rsid w:val="00244E4A"/>
    <w:rsid w:val="002451E1"/>
    <w:rsid w:val="0024540C"/>
    <w:rsid w:val="00245BD7"/>
    <w:rsid w:val="00246350"/>
    <w:rsid w:val="00246F30"/>
    <w:rsid w:val="00247C0C"/>
    <w:rsid w:val="00252B9B"/>
    <w:rsid w:val="00253102"/>
    <w:rsid w:val="002535B1"/>
    <w:rsid w:val="002537B0"/>
    <w:rsid w:val="00254ACA"/>
    <w:rsid w:val="0025512F"/>
    <w:rsid w:val="00255E34"/>
    <w:rsid w:val="002562A6"/>
    <w:rsid w:val="00256EFC"/>
    <w:rsid w:val="002601FD"/>
    <w:rsid w:val="002602A2"/>
    <w:rsid w:val="00260766"/>
    <w:rsid w:val="00260822"/>
    <w:rsid w:val="00260FF7"/>
    <w:rsid w:val="00261126"/>
    <w:rsid w:val="002618B2"/>
    <w:rsid w:val="00262521"/>
    <w:rsid w:val="002627B4"/>
    <w:rsid w:val="0026369F"/>
    <w:rsid w:val="0026374B"/>
    <w:rsid w:val="00264097"/>
    <w:rsid w:val="002647D7"/>
    <w:rsid w:val="00264C23"/>
    <w:rsid w:val="00265182"/>
    <w:rsid w:val="002656BD"/>
    <w:rsid w:val="00265AD2"/>
    <w:rsid w:val="00265C23"/>
    <w:rsid w:val="002662A0"/>
    <w:rsid w:val="00266618"/>
    <w:rsid w:val="0026664D"/>
    <w:rsid w:val="00266B33"/>
    <w:rsid w:val="00266C34"/>
    <w:rsid w:val="00266F23"/>
    <w:rsid w:val="0026777D"/>
    <w:rsid w:val="00267905"/>
    <w:rsid w:val="00267A0C"/>
    <w:rsid w:val="00267A9E"/>
    <w:rsid w:val="00270C4F"/>
    <w:rsid w:val="0027262D"/>
    <w:rsid w:val="00272BE8"/>
    <w:rsid w:val="00272E96"/>
    <w:rsid w:val="00273178"/>
    <w:rsid w:val="002734BA"/>
    <w:rsid w:val="002739B4"/>
    <w:rsid w:val="00273D78"/>
    <w:rsid w:val="002741E1"/>
    <w:rsid w:val="002742EB"/>
    <w:rsid w:val="00274BA3"/>
    <w:rsid w:val="0027567E"/>
    <w:rsid w:val="0027572C"/>
    <w:rsid w:val="0027591A"/>
    <w:rsid w:val="00275B04"/>
    <w:rsid w:val="00276F55"/>
    <w:rsid w:val="0027721C"/>
    <w:rsid w:val="00277908"/>
    <w:rsid w:val="00280B0E"/>
    <w:rsid w:val="00280D50"/>
    <w:rsid w:val="002813EE"/>
    <w:rsid w:val="00281E58"/>
    <w:rsid w:val="0028207C"/>
    <w:rsid w:val="0028214A"/>
    <w:rsid w:val="00282506"/>
    <w:rsid w:val="00282AA4"/>
    <w:rsid w:val="00283039"/>
    <w:rsid w:val="002837DB"/>
    <w:rsid w:val="00283D52"/>
    <w:rsid w:val="00284BE1"/>
    <w:rsid w:val="00284BF3"/>
    <w:rsid w:val="00284C0A"/>
    <w:rsid w:val="00285359"/>
    <w:rsid w:val="0028715C"/>
    <w:rsid w:val="002872FD"/>
    <w:rsid w:val="0028730B"/>
    <w:rsid w:val="00290DEF"/>
    <w:rsid w:val="002914DC"/>
    <w:rsid w:val="0029198D"/>
    <w:rsid w:val="00291EDB"/>
    <w:rsid w:val="0029202E"/>
    <w:rsid w:val="00292CDD"/>
    <w:rsid w:val="002932D7"/>
    <w:rsid w:val="002934D4"/>
    <w:rsid w:val="002939EF"/>
    <w:rsid w:val="00293A82"/>
    <w:rsid w:val="00293B0A"/>
    <w:rsid w:val="00294237"/>
    <w:rsid w:val="00294249"/>
    <w:rsid w:val="00294880"/>
    <w:rsid w:val="002948FC"/>
    <w:rsid w:val="002949A4"/>
    <w:rsid w:val="00294D53"/>
    <w:rsid w:val="00295675"/>
    <w:rsid w:val="0029587B"/>
    <w:rsid w:val="00295C93"/>
    <w:rsid w:val="00295FFA"/>
    <w:rsid w:val="002961CE"/>
    <w:rsid w:val="002974B9"/>
    <w:rsid w:val="00297B5E"/>
    <w:rsid w:val="002A0268"/>
    <w:rsid w:val="002A0877"/>
    <w:rsid w:val="002A0ADE"/>
    <w:rsid w:val="002A1B20"/>
    <w:rsid w:val="002A1B61"/>
    <w:rsid w:val="002A1C97"/>
    <w:rsid w:val="002A1DC7"/>
    <w:rsid w:val="002A1FF3"/>
    <w:rsid w:val="002A2122"/>
    <w:rsid w:val="002A2925"/>
    <w:rsid w:val="002A29E0"/>
    <w:rsid w:val="002A2D7F"/>
    <w:rsid w:val="002A2DCB"/>
    <w:rsid w:val="002A2ED9"/>
    <w:rsid w:val="002A3845"/>
    <w:rsid w:val="002A451B"/>
    <w:rsid w:val="002A453B"/>
    <w:rsid w:val="002A56B7"/>
    <w:rsid w:val="002A63CC"/>
    <w:rsid w:val="002B05F1"/>
    <w:rsid w:val="002B06B4"/>
    <w:rsid w:val="002B0A71"/>
    <w:rsid w:val="002B0A94"/>
    <w:rsid w:val="002B1027"/>
    <w:rsid w:val="002B11EF"/>
    <w:rsid w:val="002B261C"/>
    <w:rsid w:val="002B362F"/>
    <w:rsid w:val="002B3D08"/>
    <w:rsid w:val="002B3E48"/>
    <w:rsid w:val="002B4992"/>
    <w:rsid w:val="002B49B1"/>
    <w:rsid w:val="002B4DBA"/>
    <w:rsid w:val="002B540A"/>
    <w:rsid w:val="002B5AC7"/>
    <w:rsid w:val="002B5FD7"/>
    <w:rsid w:val="002B6142"/>
    <w:rsid w:val="002B6143"/>
    <w:rsid w:val="002B6787"/>
    <w:rsid w:val="002B77BD"/>
    <w:rsid w:val="002B7F51"/>
    <w:rsid w:val="002C0779"/>
    <w:rsid w:val="002C0788"/>
    <w:rsid w:val="002C2185"/>
    <w:rsid w:val="002C248C"/>
    <w:rsid w:val="002C2A94"/>
    <w:rsid w:val="002C2CE1"/>
    <w:rsid w:val="002C2F2A"/>
    <w:rsid w:val="002C3068"/>
    <w:rsid w:val="002C3C92"/>
    <w:rsid w:val="002C4B7D"/>
    <w:rsid w:val="002C4DDD"/>
    <w:rsid w:val="002C4F18"/>
    <w:rsid w:val="002C53D9"/>
    <w:rsid w:val="002C5703"/>
    <w:rsid w:val="002C58D0"/>
    <w:rsid w:val="002C5F2B"/>
    <w:rsid w:val="002C608E"/>
    <w:rsid w:val="002C65B6"/>
    <w:rsid w:val="002C686D"/>
    <w:rsid w:val="002C7A11"/>
    <w:rsid w:val="002D0150"/>
    <w:rsid w:val="002D01D1"/>
    <w:rsid w:val="002D081D"/>
    <w:rsid w:val="002D0C53"/>
    <w:rsid w:val="002D0F7F"/>
    <w:rsid w:val="002D0FCB"/>
    <w:rsid w:val="002D1424"/>
    <w:rsid w:val="002D1B4D"/>
    <w:rsid w:val="002D1DA8"/>
    <w:rsid w:val="002D2B5F"/>
    <w:rsid w:val="002D2D9E"/>
    <w:rsid w:val="002D385C"/>
    <w:rsid w:val="002D4357"/>
    <w:rsid w:val="002D493F"/>
    <w:rsid w:val="002D5283"/>
    <w:rsid w:val="002D53D7"/>
    <w:rsid w:val="002D5546"/>
    <w:rsid w:val="002D5E2A"/>
    <w:rsid w:val="002D6087"/>
    <w:rsid w:val="002D6A9C"/>
    <w:rsid w:val="002D7140"/>
    <w:rsid w:val="002D71F7"/>
    <w:rsid w:val="002D7211"/>
    <w:rsid w:val="002D7C87"/>
    <w:rsid w:val="002D7CCE"/>
    <w:rsid w:val="002E0026"/>
    <w:rsid w:val="002E1FC5"/>
    <w:rsid w:val="002E1FF1"/>
    <w:rsid w:val="002E2108"/>
    <w:rsid w:val="002E2934"/>
    <w:rsid w:val="002E3221"/>
    <w:rsid w:val="002E358E"/>
    <w:rsid w:val="002E3F1C"/>
    <w:rsid w:val="002E44A8"/>
    <w:rsid w:val="002E462C"/>
    <w:rsid w:val="002E555C"/>
    <w:rsid w:val="002E55ED"/>
    <w:rsid w:val="002E5E6A"/>
    <w:rsid w:val="002E6651"/>
    <w:rsid w:val="002E7B45"/>
    <w:rsid w:val="002E7E47"/>
    <w:rsid w:val="002E7F8C"/>
    <w:rsid w:val="002E7FF1"/>
    <w:rsid w:val="002F0A90"/>
    <w:rsid w:val="002F11E9"/>
    <w:rsid w:val="002F19BD"/>
    <w:rsid w:val="002F1B6F"/>
    <w:rsid w:val="002F1EC9"/>
    <w:rsid w:val="002F2A76"/>
    <w:rsid w:val="002F2B5E"/>
    <w:rsid w:val="002F2E08"/>
    <w:rsid w:val="002F30D1"/>
    <w:rsid w:val="002F41B2"/>
    <w:rsid w:val="002F4271"/>
    <w:rsid w:val="002F4BDE"/>
    <w:rsid w:val="002F5819"/>
    <w:rsid w:val="002F7700"/>
    <w:rsid w:val="003001AB"/>
    <w:rsid w:val="00300617"/>
    <w:rsid w:val="00300791"/>
    <w:rsid w:val="00300898"/>
    <w:rsid w:val="00300A9F"/>
    <w:rsid w:val="00302153"/>
    <w:rsid w:val="00302BBD"/>
    <w:rsid w:val="00302BE6"/>
    <w:rsid w:val="00302BF4"/>
    <w:rsid w:val="00302E55"/>
    <w:rsid w:val="00303E4E"/>
    <w:rsid w:val="00304204"/>
    <w:rsid w:val="00304676"/>
    <w:rsid w:val="00304703"/>
    <w:rsid w:val="00305166"/>
    <w:rsid w:val="003057DC"/>
    <w:rsid w:val="003058EE"/>
    <w:rsid w:val="00305EDE"/>
    <w:rsid w:val="003063C9"/>
    <w:rsid w:val="00306DCE"/>
    <w:rsid w:val="00307199"/>
    <w:rsid w:val="00310D0E"/>
    <w:rsid w:val="0031104F"/>
    <w:rsid w:val="003117FE"/>
    <w:rsid w:val="00312676"/>
    <w:rsid w:val="00313256"/>
    <w:rsid w:val="003137AD"/>
    <w:rsid w:val="00313875"/>
    <w:rsid w:val="00313EB3"/>
    <w:rsid w:val="00314242"/>
    <w:rsid w:val="00314DE1"/>
    <w:rsid w:val="00315043"/>
    <w:rsid w:val="003151B6"/>
    <w:rsid w:val="003158DB"/>
    <w:rsid w:val="00315F70"/>
    <w:rsid w:val="00316FBD"/>
    <w:rsid w:val="003176A6"/>
    <w:rsid w:val="00317AC0"/>
    <w:rsid w:val="00317EE3"/>
    <w:rsid w:val="00320230"/>
    <w:rsid w:val="00320488"/>
    <w:rsid w:val="003204A9"/>
    <w:rsid w:val="003206B6"/>
    <w:rsid w:val="003206C7"/>
    <w:rsid w:val="00320762"/>
    <w:rsid w:val="00320FCB"/>
    <w:rsid w:val="0032135F"/>
    <w:rsid w:val="0032196B"/>
    <w:rsid w:val="00322CE5"/>
    <w:rsid w:val="0032311A"/>
    <w:rsid w:val="00323A47"/>
    <w:rsid w:val="00323AA7"/>
    <w:rsid w:val="00323F7E"/>
    <w:rsid w:val="00324546"/>
    <w:rsid w:val="00324891"/>
    <w:rsid w:val="00324AD5"/>
    <w:rsid w:val="00325C34"/>
    <w:rsid w:val="00325D90"/>
    <w:rsid w:val="00325FFE"/>
    <w:rsid w:val="00326459"/>
    <w:rsid w:val="00326AEE"/>
    <w:rsid w:val="00326C1C"/>
    <w:rsid w:val="00330A79"/>
    <w:rsid w:val="003313ED"/>
    <w:rsid w:val="00331975"/>
    <w:rsid w:val="00331DC8"/>
    <w:rsid w:val="00332083"/>
    <w:rsid w:val="0033225E"/>
    <w:rsid w:val="00332268"/>
    <w:rsid w:val="003323BB"/>
    <w:rsid w:val="003329BF"/>
    <w:rsid w:val="00332DF1"/>
    <w:rsid w:val="0033319C"/>
    <w:rsid w:val="003338A5"/>
    <w:rsid w:val="00334278"/>
    <w:rsid w:val="003346E2"/>
    <w:rsid w:val="00334F80"/>
    <w:rsid w:val="00335BA7"/>
    <w:rsid w:val="00336939"/>
    <w:rsid w:val="00337A1F"/>
    <w:rsid w:val="00337CB7"/>
    <w:rsid w:val="00337E1C"/>
    <w:rsid w:val="0034008E"/>
    <w:rsid w:val="00340AD7"/>
    <w:rsid w:val="00340C71"/>
    <w:rsid w:val="003418EA"/>
    <w:rsid w:val="00341ACE"/>
    <w:rsid w:val="0034209B"/>
    <w:rsid w:val="003420AF"/>
    <w:rsid w:val="00343A8D"/>
    <w:rsid w:val="00343D02"/>
    <w:rsid w:val="003442A8"/>
    <w:rsid w:val="003447AE"/>
    <w:rsid w:val="00344B95"/>
    <w:rsid w:val="00344D9C"/>
    <w:rsid w:val="0034565F"/>
    <w:rsid w:val="003463BA"/>
    <w:rsid w:val="0034663E"/>
    <w:rsid w:val="00347044"/>
    <w:rsid w:val="003509DA"/>
    <w:rsid w:val="00350BFC"/>
    <w:rsid w:val="003513F6"/>
    <w:rsid w:val="003528D7"/>
    <w:rsid w:val="00352C36"/>
    <w:rsid w:val="00352EBD"/>
    <w:rsid w:val="0035371B"/>
    <w:rsid w:val="00353B06"/>
    <w:rsid w:val="00353C79"/>
    <w:rsid w:val="003540D2"/>
    <w:rsid w:val="00354606"/>
    <w:rsid w:val="00355E2F"/>
    <w:rsid w:val="003564B1"/>
    <w:rsid w:val="00356F3E"/>
    <w:rsid w:val="00356F49"/>
    <w:rsid w:val="00357349"/>
    <w:rsid w:val="003574F7"/>
    <w:rsid w:val="0035771C"/>
    <w:rsid w:val="00360133"/>
    <w:rsid w:val="00360355"/>
    <w:rsid w:val="00360ED0"/>
    <w:rsid w:val="0036206F"/>
    <w:rsid w:val="003629EE"/>
    <w:rsid w:val="003629F7"/>
    <w:rsid w:val="003632D2"/>
    <w:rsid w:val="0036385D"/>
    <w:rsid w:val="00363E97"/>
    <w:rsid w:val="00363F51"/>
    <w:rsid w:val="0036410E"/>
    <w:rsid w:val="00364487"/>
    <w:rsid w:val="00364943"/>
    <w:rsid w:val="00364B7F"/>
    <w:rsid w:val="0036507D"/>
    <w:rsid w:val="00365380"/>
    <w:rsid w:val="00365965"/>
    <w:rsid w:val="00365B9C"/>
    <w:rsid w:val="00366073"/>
    <w:rsid w:val="00366524"/>
    <w:rsid w:val="003665F6"/>
    <w:rsid w:val="003666A9"/>
    <w:rsid w:val="00366B42"/>
    <w:rsid w:val="00366CD7"/>
    <w:rsid w:val="00366D6B"/>
    <w:rsid w:val="00366F46"/>
    <w:rsid w:val="00366F4C"/>
    <w:rsid w:val="003673EE"/>
    <w:rsid w:val="00367C41"/>
    <w:rsid w:val="00367F4E"/>
    <w:rsid w:val="00370503"/>
    <w:rsid w:val="00370763"/>
    <w:rsid w:val="00370883"/>
    <w:rsid w:val="00370AD5"/>
    <w:rsid w:val="00370F93"/>
    <w:rsid w:val="00371B3D"/>
    <w:rsid w:val="00371CB0"/>
    <w:rsid w:val="00372C87"/>
    <w:rsid w:val="00372E43"/>
    <w:rsid w:val="00373275"/>
    <w:rsid w:val="003734A6"/>
    <w:rsid w:val="00373811"/>
    <w:rsid w:val="00373CCE"/>
    <w:rsid w:val="00374109"/>
    <w:rsid w:val="00374340"/>
    <w:rsid w:val="003746E3"/>
    <w:rsid w:val="00374EBF"/>
    <w:rsid w:val="00375170"/>
    <w:rsid w:val="003756AF"/>
    <w:rsid w:val="00375727"/>
    <w:rsid w:val="0037591A"/>
    <w:rsid w:val="00376C1B"/>
    <w:rsid w:val="00377026"/>
    <w:rsid w:val="0037736A"/>
    <w:rsid w:val="003773A7"/>
    <w:rsid w:val="00377DBD"/>
    <w:rsid w:val="00377E19"/>
    <w:rsid w:val="00377FD2"/>
    <w:rsid w:val="00381491"/>
    <w:rsid w:val="0038161A"/>
    <w:rsid w:val="00381A3D"/>
    <w:rsid w:val="003824D8"/>
    <w:rsid w:val="003826A2"/>
    <w:rsid w:val="0038271C"/>
    <w:rsid w:val="00382EF7"/>
    <w:rsid w:val="003831EF"/>
    <w:rsid w:val="00383553"/>
    <w:rsid w:val="00383661"/>
    <w:rsid w:val="00383968"/>
    <w:rsid w:val="00383A39"/>
    <w:rsid w:val="00383ED2"/>
    <w:rsid w:val="003857E8"/>
    <w:rsid w:val="00385CDB"/>
    <w:rsid w:val="00385D36"/>
    <w:rsid w:val="00385F17"/>
    <w:rsid w:val="003865CE"/>
    <w:rsid w:val="003871CD"/>
    <w:rsid w:val="00387532"/>
    <w:rsid w:val="00387BE6"/>
    <w:rsid w:val="00387D0E"/>
    <w:rsid w:val="00387DEE"/>
    <w:rsid w:val="00387F72"/>
    <w:rsid w:val="00390299"/>
    <w:rsid w:val="00390E4B"/>
    <w:rsid w:val="00390E4D"/>
    <w:rsid w:val="003911A1"/>
    <w:rsid w:val="003911B8"/>
    <w:rsid w:val="00391EE3"/>
    <w:rsid w:val="00392B6C"/>
    <w:rsid w:val="00392CA9"/>
    <w:rsid w:val="0039317B"/>
    <w:rsid w:val="0039454C"/>
    <w:rsid w:val="0039567C"/>
    <w:rsid w:val="0039571B"/>
    <w:rsid w:val="003957D2"/>
    <w:rsid w:val="0039597D"/>
    <w:rsid w:val="00395E8E"/>
    <w:rsid w:val="00396563"/>
    <w:rsid w:val="00396B04"/>
    <w:rsid w:val="00396BF5"/>
    <w:rsid w:val="003970E6"/>
    <w:rsid w:val="003972EB"/>
    <w:rsid w:val="0039745A"/>
    <w:rsid w:val="00397F7A"/>
    <w:rsid w:val="003A075A"/>
    <w:rsid w:val="003A079B"/>
    <w:rsid w:val="003A0824"/>
    <w:rsid w:val="003A14BE"/>
    <w:rsid w:val="003A1551"/>
    <w:rsid w:val="003A1F32"/>
    <w:rsid w:val="003A230B"/>
    <w:rsid w:val="003A29CA"/>
    <w:rsid w:val="003A2B12"/>
    <w:rsid w:val="003A3F11"/>
    <w:rsid w:val="003A4103"/>
    <w:rsid w:val="003A51E0"/>
    <w:rsid w:val="003A5324"/>
    <w:rsid w:val="003A5621"/>
    <w:rsid w:val="003A58CC"/>
    <w:rsid w:val="003A5908"/>
    <w:rsid w:val="003A62F7"/>
    <w:rsid w:val="003A664E"/>
    <w:rsid w:val="003A6942"/>
    <w:rsid w:val="003A7906"/>
    <w:rsid w:val="003A79C0"/>
    <w:rsid w:val="003B03F8"/>
    <w:rsid w:val="003B06B6"/>
    <w:rsid w:val="003B0AF4"/>
    <w:rsid w:val="003B1452"/>
    <w:rsid w:val="003B14A1"/>
    <w:rsid w:val="003B1791"/>
    <w:rsid w:val="003B1ABF"/>
    <w:rsid w:val="003B1D73"/>
    <w:rsid w:val="003B23FA"/>
    <w:rsid w:val="003B282F"/>
    <w:rsid w:val="003B3060"/>
    <w:rsid w:val="003B3BF3"/>
    <w:rsid w:val="003B431E"/>
    <w:rsid w:val="003B4AD1"/>
    <w:rsid w:val="003B5041"/>
    <w:rsid w:val="003B5739"/>
    <w:rsid w:val="003B58CA"/>
    <w:rsid w:val="003B7249"/>
    <w:rsid w:val="003B765F"/>
    <w:rsid w:val="003C04C6"/>
    <w:rsid w:val="003C07F3"/>
    <w:rsid w:val="003C0E53"/>
    <w:rsid w:val="003C130B"/>
    <w:rsid w:val="003C1B32"/>
    <w:rsid w:val="003C1CF4"/>
    <w:rsid w:val="003C1D3D"/>
    <w:rsid w:val="003C205C"/>
    <w:rsid w:val="003C2340"/>
    <w:rsid w:val="003C25A0"/>
    <w:rsid w:val="003C29AF"/>
    <w:rsid w:val="003C2B11"/>
    <w:rsid w:val="003C2D91"/>
    <w:rsid w:val="003C3358"/>
    <w:rsid w:val="003C373B"/>
    <w:rsid w:val="003C465C"/>
    <w:rsid w:val="003C49A6"/>
    <w:rsid w:val="003C5174"/>
    <w:rsid w:val="003C51FA"/>
    <w:rsid w:val="003C53CF"/>
    <w:rsid w:val="003C5EEB"/>
    <w:rsid w:val="003C66DE"/>
    <w:rsid w:val="003C680D"/>
    <w:rsid w:val="003C6DD3"/>
    <w:rsid w:val="003C70B4"/>
    <w:rsid w:val="003C7432"/>
    <w:rsid w:val="003C788D"/>
    <w:rsid w:val="003C79B5"/>
    <w:rsid w:val="003D0529"/>
    <w:rsid w:val="003D0BBD"/>
    <w:rsid w:val="003D1FD0"/>
    <w:rsid w:val="003D1FE5"/>
    <w:rsid w:val="003D2518"/>
    <w:rsid w:val="003D2CBE"/>
    <w:rsid w:val="003D2F10"/>
    <w:rsid w:val="003D4C23"/>
    <w:rsid w:val="003D4F64"/>
    <w:rsid w:val="003D532C"/>
    <w:rsid w:val="003D53AE"/>
    <w:rsid w:val="003D5400"/>
    <w:rsid w:val="003D591C"/>
    <w:rsid w:val="003D5AF3"/>
    <w:rsid w:val="003D5CDA"/>
    <w:rsid w:val="003D6133"/>
    <w:rsid w:val="003D6448"/>
    <w:rsid w:val="003D6541"/>
    <w:rsid w:val="003D77DB"/>
    <w:rsid w:val="003D7837"/>
    <w:rsid w:val="003D7B2F"/>
    <w:rsid w:val="003E0328"/>
    <w:rsid w:val="003E0EED"/>
    <w:rsid w:val="003E0F00"/>
    <w:rsid w:val="003E1C76"/>
    <w:rsid w:val="003E2847"/>
    <w:rsid w:val="003E31D2"/>
    <w:rsid w:val="003E39F7"/>
    <w:rsid w:val="003E3CE4"/>
    <w:rsid w:val="003E46BE"/>
    <w:rsid w:val="003E495A"/>
    <w:rsid w:val="003E6357"/>
    <w:rsid w:val="003E649F"/>
    <w:rsid w:val="003E6730"/>
    <w:rsid w:val="003E67B3"/>
    <w:rsid w:val="003E73BE"/>
    <w:rsid w:val="003E7A2F"/>
    <w:rsid w:val="003F0305"/>
    <w:rsid w:val="003F0755"/>
    <w:rsid w:val="003F0CBA"/>
    <w:rsid w:val="003F1751"/>
    <w:rsid w:val="003F1B35"/>
    <w:rsid w:val="003F2656"/>
    <w:rsid w:val="003F2A8D"/>
    <w:rsid w:val="003F2B7C"/>
    <w:rsid w:val="003F2B93"/>
    <w:rsid w:val="003F3010"/>
    <w:rsid w:val="003F3BD1"/>
    <w:rsid w:val="003F3C8C"/>
    <w:rsid w:val="003F49B4"/>
    <w:rsid w:val="003F4C73"/>
    <w:rsid w:val="003F61CE"/>
    <w:rsid w:val="003F61D1"/>
    <w:rsid w:val="003F63CC"/>
    <w:rsid w:val="003F65B2"/>
    <w:rsid w:val="003F6BFA"/>
    <w:rsid w:val="003F6D1A"/>
    <w:rsid w:val="003F74B2"/>
    <w:rsid w:val="003F74D2"/>
    <w:rsid w:val="003F7A6D"/>
    <w:rsid w:val="004000A5"/>
    <w:rsid w:val="004001B3"/>
    <w:rsid w:val="0040160E"/>
    <w:rsid w:val="0040182C"/>
    <w:rsid w:val="004021C3"/>
    <w:rsid w:val="004022BB"/>
    <w:rsid w:val="0040388A"/>
    <w:rsid w:val="00403C8A"/>
    <w:rsid w:val="004047CD"/>
    <w:rsid w:val="00405007"/>
    <w:rsid w:val="00405047"/>
    <w:rsid w:val="004055F2"/>
    <w:rsid w:val="00405867"/>
    <w:rsid w:val="004062B7"/>
    <w:rsid w:val="004068C7"/>
    <w:rsid w:val="00406D41"/>
    <w:rsid w:val="0040786D"/>
    <w:rsid w:val="004102B0"/>
    <w:rsid w:val="00410C0E"/>
    <w:rsid w:val="00410CC3"/>
    <w:rsid w:val="00410D96"/>
    <w:rsid w:val="00411624"/>
    <w:rsid w:val="00412230"/>
    <w:rsid w:val="00412474"/>
    <w:rsid w:val="004127B3"/>
    <w:rsid w:val="004127F7"/>
    <w:rsid w:val="004131B4"/>
    <w:rsid w:val="00413C74"/>
    <w:rsid w:val="004153DC"/>
    <w:rsid w:val="00415D17"/>
    <w:rsid w:val="0041658B"/>
    <w:rsid w:val="00417052"/>
    <w:rsid w:val="00417BD1"/>
    <w:rsid w:val="00420637"/>
    <w:rsid w:val="0042133E"/>
    <w:rsid w:val="004216D4"/>
    <w:rsid w:val="00421E17"/>
    <w:rsid w:val="00421EDF"/>
    <w:rsid w:val="00421FCA"/>
    <w:rsid w:val="004225DE"/>
    <w:rsid w:val="00422F3A"/>
    <w:rsid w:val="00423103"/>
    <w:rsid w:val="004235A0"/>
    <w:rsid w:val="00424A65"/>
    <w:rsid w:val="00424E46"/>
    <w:rsid w:val="00425055"/>
    <w:rsid w:val="004254E2"/>
    <w:rsid w:val="0042558C"/>
    <w:rsid w:val="00425AFA"/>
    <w:rsid w:val="00425D2B"/>
    <w:rsid w:val="004278E3"/>
    <w:rsid w:val="00427FC2"/>
    <w:rsid w:val="00431435"/>
    <w:rsid w:val="00431A48"/>
    <w:rsid w:val="0043262B"/>
    <w:rsid w:val="004329C5"/>
    <w:rsid w:val="00433042"/>
    <w:rsid w:val="004339F0"/>
    <w:rsid w:val="00433F36"/>
    <w:rsid w:val="00434883"/>
    <w:rsid w:val="004348C2"/>
    <w:rsid w:val="0043546C"/>
    <w:rsid w:val="004355EA"/>
    <w:rsid w:val="00435946"/>
    <w:rsid w:val="00435C0E"/>
    <w:rsid w:val="0043616A"/>
    <w:rsid w:val="004362C3"/>
    <w:rsid w:val="004364C2"/>
    <w:rsid w:val="00436CDB"/>
    <w:rsid w:val="00436D65"/>
    <w:rsid w:val="00436D73"/>
    <w:rsid w:val="00437A81"/>
    <w:rsid w:val="00437F26"/>
    <w:rsid w:val="004406E0"/>
    <w:rsid w:val="00440EAD"/>
    <w:rsid w:val="00441085"/>
    <w:rsid w:val="004412BD"/>
    <w:rsid w:val="004412D6"/>
    <w:rsid w:val="00441632"/>
    <w:rsid w:val="004417CC"/>
    <w:rsid w:val="00441ACC"/>
    <w:rsid w:val="004423D0"/>
    <w:rsid w:val="00442B89"/>
    <w:rsid w:val="00442DC4"/>
    <w:rsid w:val="0044364E"/>
    <w:rsid w:val="004442F7"/>
    <w:rsid w:val="00444310"/>
    <w:rsid w:val="00444997"/>
    <w:rsid w:val="004454DB"/>
    <w:rsid w:val="0044634F"/>
    <w:rsid w:val="0044639C"/>
    <w:rsid w:val="00446698"/>
    <w:rsid w:val="00450EAC"/>
    <w:rsid w:val="004518CE"/>
    <w:rsid w:val="0045210E"/>
    <w:rsid w:val="00452515"/>
    <w:rsid w:val="00452C75"/>
    <w:rsid w:val="00452DB4"/>
    <w:rsid w:val="00452E7E"/>
    <w:rsid w:val="00453B71"/>
    <w:rsid w:val="0045421E"/>
    <w:rsid w:val="00454AE0"/>
    <w:rsid w:val="00455413"/>
    <w:rsid w:val="00455714"/>
    <w:rsid w:val="00455F63"/>
    <w:rsid w:val="00456BA4"/>
    <w:rsid w:val="00456EA2"/>
    <w:rsid w:val="00457A62"/>
    <w:rsid w:val="00457EA8"/>
    <w:rsid w:val="00457F33"/>
    <w:rsid w:val="0046051D"/>
    <w:rsid w:val="00460EE4"/>
    <w:rsid w:val="004610AE"/>
    <w:rsid w:val="004612FC"/>
    <w:rsid w:val="00462226"/>
    <w:rsid w:val="004627CE"/>
    <w:rsid w:val="004627F3"/>
    <w:rsid w:val="0046375C"/>
    <w:rsid w:val="0046387F"/>
    <w:rsid w:val="00463EC8"/>
    <w:rsid w:val="00463F92"/>
    <w:rsid w:val="004640C0"/>
    <w:rsid w:val="00464241"/>
    <w:rsid w:val="0046477A"/>
    <w:rsid w:val="00464B12"/>
    <w:rsid w:val="00465688"/>
    <w:rsid w:val="00465725"/>
    <w:rsid w:val="004657EF"/>
    <w:rsid w:val="004658CA"/>
    <w:rsid w:val="00465E40"/>
    <w:rsid w:val="00466519"/>
    <w:rsid w:val="00466CCA"/>
    <w:rsid w:val="00466F90"/>
    <w:rsid w:val="00467544"/>
    <w:rsid w:val="0046786D"/>
    <w:rsid w:val="004678F3"/>
    <w:rsid w:val="00467D6D"/>
    <w:rsid w:val="0047073E"/>
    <w:rsid w:val="00470917"/>
    <w:rsid w:val="00470B84"/>
    <w:rsid w:val="00470E14"/>
    <w:rsid w:val="00471169"/>
    <w:rsid w:val="0047144F"/>
    <w:rsid w:val="00471773"/>
    <w:rsid w:val="004724AC"/>
    <w:rsid w:val="004729DA"/>
    <w:rsid w:val="00472F60"/>
    <w:rsid w:val="0047368C"/>
    <w:rsid w:val="00474124"/>
    <w:rsid w:val="00474305"/>
    <w:rsid w:val="004745EF"/>
    <w:rsid w:val="00474861"/>
    <w:rsid w:val="00474C38"/>
    <w:rsid w:val="00476406"/>
    <w:rsid w:val="00477E8F"/>
    <w:rsid w:val="004800B1"/>
    <w:rsid w:val="004802CA"/>
    <w:rsid w:val="00480EE1"/>
    <w:rsid w:val="00482269"/>
    <w:rsid w:val="00482323"/>
    <w:rsid w:val="004824AF"/>
    <w:rsid w:val="00482B6B"/>
    <w:rsid w:val="004834E9"/>
    <w:rsid w:val="00483557"/>
    <w:rsid w:val="0048394C"/>
    <w:rsid w:val="00483A97"/>
    <w:rsid w:val="004846EE"/>
    <w:rsid w:val="0048537D"/>
    <w:rsid w:val="004863A0"/>
    <w:rsid w:val="00487A72"/>
    <w:rsid w:val="00490039"/>
    <w:rsid w:val="004904F9"/>
    <w:rsid w:val="00490BA2"/>
    <w:rsid w:val="00490CBD"/>
    <w:rsid w:val="00491220"/>
    <w:rsid w:val="00491612"/>
    <w:rsid w:val="00491E46"/>
    <w:rsid w:val="00491F03"/>
    <w:rsid w:val="00491F88"/>
    <w:rsid w:val="004927B0"/>
    <w:rsid w:val="00493672"/>
    <w:rsid w:val="004936DB"/>
    <w:rsid w:val="00493970"/>
    <w:rsid w:val="0049464A"/>
    <w:rsid w:val="00494671"/>
    <w:rsid w:val="0049485F"/>
    <w:rsid w:val="00494DD6"/>
    <w:rsid w:val="00494E0C"/>
    <w:rsid w:val="00495645"/>
    <w:rsid w:val="00495746"/>
    <w:rsid w:val="00495EA7"/>
    <w:rsid w:val="00496173"/>
    <w:rsid w:val="00496CC8"/>
    <w:rsid w:val="00497042"/>
    <w:rsid w:val="0049750C"/>
    <w:rsid w:val="00497601"/>
    <w:rsid w:val="004A029D"/>
    <w:rsid w:val="004A0C42"/>
    <w:rsid w:val="004A11EE"/>
    <w:rsid w:val="004A18F5"/>
    <w:rsid w:val="004A2472"/>
    <w:rsid w:val="004A2FD4"/>
    <w:rsid w:val="004A3621"/>
    <w:rsid w:val="004A401D"/>
    <w:rsid w:val="004A4251"/>
    <w:rsid w:val="004A4504"/>
    <w:rsid w:val="004A4BD5"/>
    <w:rsid w:val="004A4E38"/>
    <w:rsid w:val="004A510A"/>
    <w:rsid w:val="004A6962"/>
    <w:rsid w:val="004A6F43"/>
    <w:rsid w:val="004A7AE3"/>
    <w:rsid w:val="004A7C3F"/>
    <w:rsid w:val="004A7F25"/>
    <w:rsid w:val="004A7FBF"/>
    <w:rsid w:val="004B0A3E"/>
    <w:rsid w:val="004B0B80"/>
    <w:rsid w:val="004B0C3C"/>
    <w:rsid w:val="004B0C57"/>
    <w:rsid w:val="004B0DF3"/>
    <w:rsid w:val="004B1FFF"/>
    <w:rsid w:val="004B2179"/>
    <w:rsid w:val="004B261C"/>
    <w:rsid w:val="004B3316"/>
    <w:rsid w:val="004B3343"/>
    <w:rsid w:val="004B3867"/>
    <w:rsid w:val="004B3982"/>
    <w:rsid w:val="004B3BBF"/>
    <w:rsid w:val="004B4621"/>
    <w:rsid w:val="004B46A5"/>
    <w:rsid w:val="004B4C1C"/>
    <w:rsid w:val="004B5E7F"/>
    <w:rsid w:val="004B6170"/>
    <w:rsid w:val="004B6DEA"/>
    <w:rsid w:val="004B6FDA"/>
    <w:rsid w:val="004B72BF"/>
    <w:rsid w:val="004C0832"/>
    <w:rsid w:val="004C1133"/>
    <w:rsid w:val="004C1982"/>
    <w:rsid w:val="004C2325"/>
    <w:rsid w:val="004C25B6"/>
    <w:rsid w:val="004C313E"/>
    <w:rsid w:val="004C398F"/>
    <w:rsid w:val="004C39B8"/>
    <w:rsid w:val="004C3A54"/>
    <w:rsid w:val="004C4A0D"/>
    <w:rsid w:val="004C4B4A"/>
    <w:rsid w:val="004C4B69"/>
    <w:rsid w:val="004C4C03"/>
    <w:rsid w:val="004C5031"/>
    <w:rsid w:val="004C505B"/>
    <w:rsid w:val="004C5102"/>
    <w:rsid w:val="004C5193"/>
    <w:rsid w:val="004C5607"/>
    <w:rsid w:val="004C5B45"/>
    <w:rsid w:val="004C6310"/>
    <w:rsid w:val="004C6453"/>
    <w:rsid w:val="004C66B5"/>
    <w:rsid w:val="004C73DF"/>
    <w:rsid w:val="004C7622"/>
    <w:rsid w:val="004C793B"/>
    <w:rsid w:val="004C7B21"/>
    <w:rsid w:val="004C7BCE"/>
    <w:rsid w:val="004C7BD5"/>
    <w:rsid w:val="004D036F"/>
    <w:rsid w:val="004D0BFA"/>
    <w:rsid w:val="004D1521"/>
    <w:rsid w:val="004D18C0"/>
    <w:rsid w:val="004D22C6"/>
    <w:rsid w:val="004D2437"/>
    <w:rsid w:val="004D2671"/>
    <w:rsid w:val="004D2B64"/>
    <w:rsid w:val="004D3926"/>
    <w:rsid w:val="004D4591"/>
    <w:rsid w:val="004D4CDA"/>
    <w:rsid w:val="004D4F04"/>
    <w:rsid w:val="004D5AFA"/>
    <w:rsid w:val="004D6417"/>
    <w:rsid w:val="004D65D6"/>
    <w:rsid w:val="004D6D57"/>
    <w:rsid w:val="004D72FA"/>
    <w:rsid w:val="004D74AB"/>
    <w:rsid w:val="004D78FD"/>
    <w:rsid w:val="004D7B77"/>
    <w:rsid w:val="004E04FD"/>
    <w:rsid w:val="004E0DC0"/>
    <w:rsid w:val="004E0F27"/>
    <w:rsid w:val="004E1406"/>
    <w:rsid w:val="004E1648"/>
    <w:rsid w:val="004E18C5"/>
    <w:rsid w:val="004E199A"/>
    <w:rsid w:val="004E2852"/>
    <w:rsid w:val="004E2EB1"/>
    <w:rsid w:val="004E35C5"/>
    <w:rsid w:val="004E4720"/>
    <w:rsid w:val="004E546F"/>
    <w:rsid w:val="004E56BF"/>
    <w:rsid w:val="004E6644"/>
    <w:rsid w:val="004E693F"/>
    <w:rsid w:val="004E6BC4"/>
    <w:rsid w:val="004E7559"/>
    <w:rsid w:val="004E777E"/>
    <w:rsid w:val="004E77BA"/>
    <w:rsid w:val="004E7882"/>
    <w:rsid w:val="004E78DA"/>
    <w:rsid w:val="004E7908"/>
    <w:rsid w:val="004E7AC7"/>
    <w:rsid w:val="004F1243"/>
    <w:rsid w:val="004F144E"/>
    <w:rsid w:val="004F17CC"/>
    <w:rsid w:val="004F1D3F"/>
    <w:rsid w:val="004F3238"/>
    <w:rsid w:val="004F419D"/>
    <w:rsid w:val="004F4E96"/>
    <w:rsid w:val="004F528F"/>
    <w:rsid w:val="004F6D4A"/>
    <w:rsid w:val="004F6F87"/>
    <w:rsid w:val="004F739D"/>
    <w:rsid w:val="004F7F99"/>
    <w:rsid w:val="00500C64"/>
    <w:rsid w:val="00500E33"/>
    <w:rsid w:val="0050191C"/>
    <w:rsid w:val="00501EAB"/>
    <w:rsid w:val="00501EAD"/>
    <w:rsid w:val="0050261F"/>
    <w:rsid w:val="00502F83"/>
    <w:rsid w:val="00504435"/>
    <w:rsid w:val="00504DE1"/>
    <w:rsid w:val="0050541C"/>
    <w:rsid w:val="005056D4"/>
    <w:rsid w:val="00505DEF"/>
    <w:rsid w:val="005065D1"/>
    <w:rsid w:val="005067DE"/>
    <w:rsid w:val="0050698B"/>
    <w:rsid w:val="005069EA"/>
    <w:rsid w:val="00507519"/>
    <w:rsid w:val="005077E6"/>
    <w:rsid w:val="00507AD8"/>
    <w:rsid w:val="00507BB0"/>
    <w:rsid w:val="005104EB"/>
    <w:rsid w:val="00510987"/>
    <w:rsid w:val="00510BCE"/>
    <w:rsid w:val="005119BD"/>
    <w:rsid w:val="00512959"/>
    <w:rsid w:val="00512E8C"/>
    <w:rsid w:val="005132E6"/>
    <w:rsid w:val="005133E5"/>
    <w:rsid w:val="00513435"/>
    <w:rsid w:val="00513704"/>
    <w:rsid w:val="00513E1A"/>
    <w:rsid w:val="00513EE7"/>
    <w:rsid w:val="00514026"/>
    <w:rsid w:val="00514194"/>
    <w:rsid w:val="0051436F"/>
    <w:rsid w:val="0051495B"/>
    <w:rsid w:val="00514C0E"/>
    <w:rsid w:val="00515616"/>
    <w:rsid w:val="005162EF"/>
    <w:rsid w:val="005165C2"/>
    <w:rsid w:val="005166F4"/>
    <w:rsid w:val="00516AB0"/>
    <w:rsid w:val="00517A66"/>
    <w:rsid w:val="00517C8D"/>
    <w:rsid w:val="00517D40"/>
    <w:rsid w:val="00521EB7"/>
    <w:rsid w:val="0052272B"/>
    <w:rsid w:val="00522F68"/>
    <w:rsid w:val="00523934"/>
    <w:rsid w:val="00524190"/>
    <w:rsid w:val="005242B9"/>
    <w:rsid w:val="00524D06"/>
    <w:rsid w:val="00526890"/>
    <w:rsid w:val="00526ABE"/>
    <w:rsid w:val="00526F32"/>
    <w:rsid w:val="00527B6C"/>
    <w:rsid w:val="00527D4C"/>
    <w:rsid w:val="00531724"/>
    <w:rsid w:val="00531E16"/>
    <w:rsid w:val="00532289"/>
    <w:rsid w:val="005328DF"/>
    <w:rsid w:val="00532A06"/>
    <w:rsid w:val="00532BD8"/>
    <w:rsid w:val="0053306E"/>
    <w:rsid w:val="00533373"/>
    <w:rsid w:val="00533378"/>
    <w:rsid w:val="00533517"/>
    <w:rsid w:val="0053369E"/>
    <w:rsid w:val="00533977"/>
    <w:rsid w:val="005346CA"/>
    <w:rsid w:val="00534BB4"/>
    <w:rsid w:val="0053520D"/>
    <w:rsid w:val="0053564B"/>
    <w:rsid w:val="00535964"/>
    <w:rsid w:val="005364EC"/>
    <w:rsid w:val="005367FB"/>
    <w:rsid w:val="005369CF"/>
    <w:rsid w:val="005370CB"/>
    <w:rsid w:val="005375DC"/>
    <w:rsid w:val="005379E2"/>
    <w:rsid w:val="00537D7B"/>
    <w:rsid w:val="00540232"/>
    <w:rsid w:val="0054104E"/>
    <w:rsid w:val="00541342"/>
    <w:rsid w:val="00541700"/>
    <w:rsid w:val="00542BB8"/>
    <w:rsid w:val="00543557"/>
    <w:rsid w:val="00543571"/>
    <w:rsid w:val="00543CF8"/>
    <w:rsid w:val="00544425"/>
    <w:rsid w:val="005449A2"/>
    <w:rsid w:val="00544E9C"/>
    <w:rsid w:val="00545947"/>
    <w:rsid w:val="00545B69"/>
    <w:rsid w:val="0054662A"/>
    <w:rsid w:val="00547668"/>
    <w:rsid w:val="00547E5D"/>
    <w:rsid w:val="00547E99"/>
    <w:rsid w:val="005509E6"/>
    <w:rsid w:val="00550C59"/>
    <w:rsid w:val="00550E2A"/>
    <w:rsid w:val="005517CD"/>
    <w:rsid w:val="005530F8"/>
    <w:rsid w:val="005539C6"/>
    <w:rsid w:val="005547CB"/>
    <w:rsid w:val="005549B1"/>
    <w:rsid w:val="00554B45"/>
    <w:rsid w:val="005558FD"/>
    <w:rsid w:val="00555BD0"/>
    <w:rsid w:val="005566AE"/>
    <w:rsid w:val="00557428"/>
    <w:rsid w:val="0055771C"/>
    <w:rsid w:val="005601F3"/>
    <w:rsid w:val="00560694"/>
    <w:rsid w:val="00560923"/>
    <w:rsid w:val="005609D4"/>
    <w:rsid w:val="00560E6A"/>
    <w:rsid w:val="005617C6"/>
    <w:rsid w:val="00561CEB"/>
    <w:rsid w:val="00561E20"/>
    <w:rsid w:val="00562AA5"/>
    <w:rsid w:val="00562D40"/>
    <w:rsid w:val="00563015"/>
    <w:rsid w:val="00563CCB"/>
    <w:rsid w:val="00564522"/>
    <w:rsid w:val="00564F9C"/>
    <w:rsid w:val="0056598D"/>
    <w:rsid w:val="00565C4D"/>
    <w:rsid w:val="00566206"/>
    <w:rsid w:val="00566624"/>
    <w:rsid w:val="00566B29"/>
    <w:rsid w:val="00566CC2"/>
    <w:rsid w:val="00567010"/>
    <w:rsid w:val="00567226"/>
    <w:rsid w:val="005675F5"/>
    <w:rsid w:val="00570EB1"/>
    <w:rsid w:val="005710B5"/>
    <w:rsid w:val="00571706"/>
    <w:rsid w:val="0057173D"/>
    <w:rsid w:val="0057211E"/>
    <w:rsid w:val="005722E6"/>
    <w:rsid w:val="005723E2"/>
    <w:rsid w:val="00572ACA"/>
    <w:rsid w:val="005734C6"/>
    <w:rsid w:val="005735D6"/>
    <w:rsid w:val="005744FA"/>
    <w:rsid w:val="005746CB"/>
    <w:rsid w:val="00574766"/>
    <w:rsid w:val="00574C20"/>
    <w:rsid w:val="00575035"/>
    <w:rsid w:val="0057533C"/>
    <w:rsid w:val="0057572C"/>
    <w:rsid w:val="00575E16"/>
    <w:rsid w:val="005762BB"/>
    <w:rsid w:val="0057668C"/>
    <w:rsid w:val="0057721E"/>
    <w:rsid w:val="00577B44"/>
    <w:rsid w:val="00577BD7"/>
    <w:rsid w:val="005809BF"/>
    <w:rsid w:val="00580C9B"/>
    <w:rsid w:val="00580D09"/>
    <w:rsid w:val="00581285"/>
    <w:rsid w:val="00581DF2"/>
    <w:rsid w:val="005826B6"/>
    <w:rsid w:val="00583CF4"/>
    <w:rsid w:val="00583D02"/>
    <w:rsid w:val="00584111"/>
    <w:rsid w:val="0058460C"/>
    <w:rsid w:val="0058462D"/>
    <w:rsid w:val="00584DF7"/>
    <w:rsid w:val="00584E02"/>
    <w:rsid w:val="00584FCA"/>
    <w:rsid w:val="005852B1"/>
    <w:rsid w:val="00587433"/>
    <w:rsid w:val="0058771B"/>
    <w:rsid w:val="0058772B"/>
    <w:rsid w:val="00587C3C"/>
    <w:rsid w:val="00587D43"/>
    <w:rsid w:val="00587F2B"/>
    <w:rsid w:val="0059072D"/>
    <w:rsid w:val="0059156A"/>
    <w:rsid w:val="00591AD1"/>
    <w:rsid w:val="00591CAC"/>
    <w:rsid w:val="0059240A"/>
    <w:rsid w:val="00592532"/>
    <w:rsid w:val="005936F0"/>
    <w:rsid w:val="00594087"/>
    <w:rsid w:val="005940C4"/>
    <w:rsid w:val="0059486E"/>
    <w:rsid w:val="005951BC"/>
    <w:rsid w:val="00595F92"/>
    <w:rsid w:val="0059619D"/>
    <w:rsid w:val="00596528"/>
    <w:rsid w:val="005A00B7"/>
    <w:rsid w:val="005A0252"/>
    <w:rsid w:val="005A0774"/>
    <w:rsid w:val="005A09B4"/>
    <w:rsid w:val="005A0A88"/>
    <w:rsid w:val="005A0CAD"/>
    <w:rsid w:val="005A1243"/>
    <w:rsid w:val="005A159B"/>
    <w:rsid w:val="005A2007"/>
    <w:rsid w:val="005A2292"/>
    <w:rsid w:val="005A2E99"/>
    <w:rsid w:val="005A376F"/>
    <w:rsid w:val="005A3AB4"/>
    <w:rsid w:val="005A4F63"/>
    <w:rsid w:val="005A591F"/>
    <w:rsid w:val="005A6A9C"/>
    <w:rsid w:val="005A6C7B"/>
    <w:rsid w:val="005A7502"/>
    <w:rsid w:val="005A7E78"/>
    <w:rsid w:val="005B0EB5"/>
    <w:rsid w:val="005B13ED"/>
    <w:rsid w:val="005B1D05"/>
    <w:rsid w:val="005B32B7"/>
    <w:rsid w:val="005B33F9"/>
    <w:rsid w:val="005B381E"/>
    <w:rsid w:val="005B3C84"/>
    <w:rsid w:val="005B3E96"/>
    <w:rsid w:val="005B4CDB"/>
    <w:rsid w:val="005B5608"/>
    <w:rsid w:val="005B5E3C"/>
    <w:rsid w:val="005B5F60"/>
    <w:rsid w:val="005B619A"/>
    <w:rsid w:val="005B674C"/>
    <w:rsid w:val="005B75BE"/>
    <w:rsid w:val="005B76B4"/>
    <w:rsid w:val="005B7F8F"/>
    <w:rsid w:val="005C0AE6"/>
    <w:rsid w:val="005C1AF9"/>
    <w:rsid w:val="005C28BE"/>
    <w:rsid w:val="005C35BB"/>
    <w:rsid w:val="005C3AD5"/>
    <w:rsid w:val="005C3F67"/>
    <w:rsid w:val="005C4562"/>
    <w:rsid w:val="005C5396"/>
    <w:rsid w:val="005C540F"/>
    <w:rsid w:val="005C5678"/>
    <w:rsid w:val="005C5E9A"/>
    <w:rsid w:val="005C618A"/>
    <w:rsid w:val="005C68AA"/>
    <w:rsid w:val="005C6EDE"/>
    <w:rsid w:val="005C76A4"/>
    <w:rsid w:val="005C7857"/>
    <w:rsid w:val="005C7BAA"/>
    <w:rsid w:val="005C7C88"/>
    <w:rsid w:val="005D178F"/>
    <w:rsid w:val="005D298E"/>
    <w:rsid w:val="005D299C"/>
    <w:rsid w:val="005D327C"/>
    <w:rsid w:val="005D34A0"/>
    <w:rsid w:val="005D419B"/>
    <w:rsid w:val="005D45FC"/>
    <w:rsid w:val="005D4BC5"/>
    <w:rsid w:val="005D5205"/>
    <w:rsid w:val="005D6B61"/>
    <w:rsid w:val="005D6D33"/>
    <w:rsid w:val="005D6D40"/>
    <w:rsid w:val="005D6DE7"/>
    <w:rsid w:val="005D6EA4"/>
    <w:rsid w:val="005D757C"/>
    <w:rsid w:val="005D776F"/>
    <w:rsid w:val="005D7949"/>
    <w:rsid w:val="005E005D"/>
    <w:rsid w:val="005E0086"/>
    <w:rsid w:val="005E0203"/>
    <w:rsid w:val="005E1121"/>
    <w:rsid w:val="005E11C7"/>
    <w:rsid w:val="005E151C"/>
    <w:rsid w:val="005E196A"/>
    <w:rsid w:val="005E21FA"/>
    <w:rsid w:val="005E26EA"/>
    <w:rsid w:val="005E2F2B"/>
    <w:rsid w:val="005E2FF4"/>
    <w:rsid w:val="005E32E8"/>
    <w:rsid w:val="005E3AD1"/>
    <w:rsid w:val="005E3D01"/>
    <w:rsid w:val="005E4229"/>
    <w:rsid w:val="005E42CA"/>
    <w:rsid w:val="005E42E2"/>
    <w:rsid w:val="005E46D0"/>
    <w:rsid w:val="005E536D"/>
    <w:rsid w:val="005E5B3B"/>
    <w:rsid w:val="005E623F"/>
    <w:rsid w:val="005E6826"/>
    <w:rsid w:val="005E68BA"/>
    <w:rsid w:val="005E75D2"/>
    <w:rsid w:val="005E793B"/>
    <w:rsid w:val="005F05AC"/>
    <w:rsid w:val="005F088B"/>
    <w:rsid w:val="005F125B"/>
    <w:rsid w:val="005F1449"/>
    <w:rsid w:val="005F2616"/>
    <w:rsid w:val="005F27D1"/>
    <w:rsid w:val="005F2A46"/>
    <w:rsid w:val="005F30DF"/>
    <w:rsid w:val="005F34FF"/>
    <w:rsid w:val="005F36AB"/>
    <w:rsid w:val="005F3CD8"/>
    <w:rsid w:val="005F416F"/>
    <w:rsid w:val="005F4386"/>
    <w:rsid w:val="005F4EE7"/>
    <w:rsid w:val="005F4FE0"/>
    <w:rsid w:val="005F4FF1"/>
    <w:rsid w:val="005F50CE"/>
    <w:rsid w:val="005F5510"/>
    <w:rsid w:val="005F57EA"/>
    <w:rsid w:val="005F684C"/>
    <w:rsid w:val="005F6BAE"/>
    <w:rsid w:val="005F7983"/>
    <w:rsid w:val="005F7CC3"/>
    <w:rsid w:val="005F7CDF"/>
    <w:rsid w:val="005F7E4D"/>
    <w:rsid w:val="00600E4E"/>
    <w:rsid w:val="00601B45"/>
    <w:rsid w:val="00602278"/>
    <w:rsid w:val="00602B44"/>
    <w:rsid w:val="00602B4A"/>
    <w:rsid w:val="00602FCF"/>
    <w:rsid w:val="00603096"/>
    <w:rsid w:val="00605A81"/>
    <w:rsid w:val="00605F34"/>
    <w:rsid w:val="00606456"/>
    <w:rsid w:val="00606C44"/>
    <w:rsid w:val="00606ED4"/>
    <w:rsid w:val="00606F5B"/>
    <w:rsid w:val="00607501"/>
    <w:rsid w:val="0060750C"/>
    <w:rsid w:val="00607854"/>
    <w:rsid w:val="00607EE8"/>
    <w:rsid w:val="006103C2"/>
    <w:rsid w:val="006112E0"/>
    <w:rsid w:val="006117BF"/>
    <w:rsid w:val="00611B4A"/>
    <w:rsid w:val="00611E02"/>
    <w:rsid w:val="00612177"/>
    <w:rsid w:val="0061243D"/>
    <w:rsid w:val="00612516"/>
    <w:rsid w:val="00612E0F"/>
    <w:rsid w:val="00612E66"/>
    <w:rsid w:val="0061308C"/>
    <w:rsid w:val="0061316D"/>
    <w:rsid w:val="006137C4"/>
    <w:rsid w:val="0061535A"/>
    <w:rsid w:val="00615FF1"/>
    <w:rsid w:val="00616B49"/>
    <w:rsid w:val="00616EE9"/>
    <w:rsid w:val="00617014"/>
    <w:rsid w:val="00620A42"/>
    <w:rsid w:val="00620F97"/>
    <w:rsid w:val="00621699"/>
    <w:rsid w:val="006217DA"/>
    <w:rsid w:val="006219B0"/>
    <w:rsid w:val="00621C8F"/>
    <w:rsid w:val="0062207C"/>
    <w:rsid w:val="00622AB8"/>
    <w:rsid w:val="00623B7F"/>
    <w:rsid w:val="006241BA"/>
    <w:rsid w:val="00624388"/>
    <w:rsid w:val="00626BDF"/>
    <w:rsid w:val="006271E5"/>
    <w:rsid w:val="0063046F"/>
    <w:rsid w:val="0063067D"/>
    <w:rsid w:val="00630E7E"/>
    <w:rsid w:val="006313E6"/>
    <w:rsid w:val="006313FC"/>
    <w:rsid w:val="006318A6"/>
    <w:rsid w:val="006326D0"/>
    <w:rsid w:val="0063316D"/>
    <w:rsid w:val="00633C23"/>
    <w:rsid w:val="0063440C"/>
    <w:rsid w:val="00634CFD"/>
    <w:rsid w:val="0063525A"/>
    <w:rsid w:val="00635F58"/>
    <w:rsid w:val="00635FEE"/>
    <w:rsid w:val="00636042"/>
    <w:rsid w:val="00636711"/>
    <w:rsid w:val="006370B8"/>
    <w:rsid w:val="00637170"/>
    <w:rsid w:val="0063759E"/>
    <w:rsid w:val="006403C2"/>
    <w:rsid w:val="0064055C"/>
    <w:rsid w:val="00640AEE"/>
    <w:rsid w:val="00640E6A"/>
    <w:rsid w:val="006410FD"/>
    <w:rsid w:val="006413CC"/>
    <w:rsid w:val="00641655"/>
    <w:rsid w:val="006419D3"/>
    <w:rsid w:val="00641DD9"/>
    <w:rsid w:val="00642055"/>
    <w:rsid w:val="00642717"/>
    <w:rsid w:val="00642DC7"/>
    <w:rsid w:val="00642ED4"/>
    <w:rsid w:val="006430C6"/>
    <w:rsid w:val="00643DD0"/>
    <w:rsid w:val="00643F98"/>
    <w:rsid w:val="00644003"/>
    <w:rsid w:val="00644893"/>
    <w:rsid w:val="00644FE8"/>
    <w:rsid w:val="0064543C"/>
    <w:rsid w:val="00645ACF"/>
    <w:rsid w:val="00645C98"/>
    <w:rsid w:val="00645E96"/>
    <w:rsid w:val="00646A22"/>
    <w:rsid w:val="00646AE6"/>
    <w:rsid w:val="00646CD3"/>
    <w:rsid w:val="00647761"/>
    <w:rsid w:val="00647A3F"/>
    <w:rsid w:val="00650B41"/>
    <w:rsid w:val="006511EE"/>
    <w:rsid w:val="00651247"/>
    <w:rsid w:val="006514E1"/>
    <w:rsid w:val="00651862"/>
    <w:rsid w:val="00651CD0"/>
    <w:rsid w:val="00651FCC"/>
    <w:rsid w:val="00652033"/>
    <w:rsid w:val="00652449"/>
    <w:rsid w:val="00652789"/>
    <w:rsid w:val="006528C3"/>
    <w:rsid w:val="0065300A"/>
    <w:rsid w:val="00653992"/>
    <w:rsid w:val="00653A22"/>
    <w:rsid w:val="00654643"/>
    <w:rsid w:val="00654C2A"/>
    <w:rsid w:val="0065688D"/>
    <w:rsid w:val="00656978"/>
    <w:rsid w:val="0065698F"/>
    <w:rsid w:val="00656AD0"/>
    <w:rsid w:val="00657270"/>
    <w:rsid w:val="00657921"/>
    <w:rsid w:val="006605C0"/>
    <w:rsid w:val="00660D31"/>
    <w:rsid w:val="00661084"/>
    <w:rsid w:val="00661702"/>
    <w:rsid w:val="006618CC"/>
    <w:rsid w:val="006628A0"/>
    <w:rsid w:val="00662D75"/>
    <w:rsid w:val="00663370"/>
    <w:rsid w:val="00663387"/>
    <w:rsid w:val="006637B2"/>
    <w:rsid w:val="00663BD7"/>
    <w:rsid w:val="0066419D"/>
    <w:rsid w:val="006642F3"/>
    <w:rsid w:val="00666225"/>
    <w:rsid w:val="006669FD"/>
    <w:rsid w:val="0066746A"/>
    <w:rsid w:val="0066763F"/>
    <w:rsid w:val="00667EAD"/>
    <w:rsid w:val="00670B61"/>
    <w:rsid w:val="00670C3E"/>
    <w:rsid w:val="006710E5"/>
    <w:rsid w:val="0067117C"/>
    <w:rsid w:val="00671411"/>
    <w:rsid w:val="00671741"/>
    <w:rsid w:val="00671D39"/>
    <w:rsid w:val="00671D88"/>
    <w:rsid w:val="00672175"/>
    <w:rsid w:val="00672201"/>
    <w:rsid w:val="00672AA1"/>
    <w:rsid w:val="00672AB5"/>
    <w:rsid w:val="00672CB7"/>
    <w:rsid w:val="00673F96"/>
    <w:rsid w:val="00674F06"/>
    <w:rsid w:val="00675044"/>
    <w:rsid w:val="00675C01"/>
    <w:rsid w:val="00675CEF"/>
    <w:rsid w:val="00675DF3"/>
    <w:rsid w:val="006766FF"/>
    <w:rsid w:val="00676F67"/>
    <w:rsid w:val="00677E83"/>
    <w:rsid w:val="00680499"/>
    <w:rsid w:val="00680D4F"/>
    <w:rsid w:val="00681695"/>
    <w:rsid w:val="00681DDF"/>
    <w:rsid w:val="0068276E"/>
    <w:rsid w:val="00682C03"/>
    <w:rsid w:val="00682E6C"/>
    <w:rsid w:val="00682F5B"/>
    <w:rsid w:val="0068333B"/>
    <w:rsid w:val="006839A3"/>
    <w:rsid w:val="00683D7A"/>
    <w:rsid w:val="00683EF4"/>
    <w:rsid w:val="00684551"/>
    <w:rsid w:val="006846CB"/>
    <w:rsid w:val="006847BC"/>
    <w:rsid w:val="00684F11"/>
    <w:rsid w:val="00684F43"/>
    <w:rsid w:val="006858B7"/>
    <w:rsid w:val="00685C7A"/>
    <w:rsid w:val="00685EBC"/>
    <w:rsid w:val="006874B2"/>
    <w:rsid w:val="00687EE4"/>
    <w:rsid w:val="006909BA"/>
    <w:rsid w:val="00691F84"/>
    <w:rsid w:val="006926E3"/>
    <w:rsid w:val="00692727"/>
    <w:rsid w:val="00692958"/>
    <w:rsid w:val="00692A26"/>
    <w:rsid w:val="0069362E"/>
    <w:rsid w:val="0069386D"/>
    <w:rsid w:val="006939C4"/>
    <w:rsid w:val="00693D16"/>
    <w:rsid w:val="00694552"/>
    <w:rsid w:val="00694A5F"/>
    <w:rsid w:val="00695104"/>
    <w:rsid w:val="006952B3"/>
    <w:rsid w:val="00695D10"/>
    <w:rsid w:val="00695F1F"/>
    <w:rsid w:val="0069682B"/>
    <w:rsid w:val="00696A85"/>
    <w:rsid w:val="00697176"/>
    <w:rsid w:val="0069778D"/>
    <w:rsid w:val="006A008F"/>
    <w:rsid w:val="006A06F9"/>
    <w:rsid w:val="006A1294"/>
    <w:rsid w:val="006A1315"/>
    <w:rsid w:val="006A1381"/>
    <w:rsid w:val="006A1538"/>
    <w:rsid w:val="006A20F4"/>
    <w:rsid w:val="006A274F"/>
    <w:rsid w:val="006A2ACE"/>
    <w:rsid w:val="006A34F6"/>
    <w:rsid w:val="006A3F31"/>
    <w:rsid w:val="006A3F94"/>
    <w:rsid w:val="006A43FD"/>
    <w:rsid w:val="006A44D6"/>
    <w:rsid w:val="006A5015"/>
    <w:rsid w:val="006A52B6"/>
    <w:rsid w:val="006A564E"/>
    <w:rsid w:val="006A58C0"/>
    <w:rsid w:val="006A58CB"/>
    <w:rsid w:val="006A5960"/>
    <w:rsid w:val="006A78CF"/>
    <w:rsid w:val="006A7E98"/>
    <w:rsid w:val="006B08B6"/>
    <w:rsid w:val="006B17B4"/>
    <w:rsid w:val="006B18A1"/>
    <w:rsid w:val="006B19C3"/>
    <w:rsid w:val="006B19CE"/>
    <w:rsid w:val="006B1A3C"/>
    <w:rsid w:val="006B3B1F"/>
    <w:rsid w:val="006B3BE2"/>
    <w:rsid w:val="006B4675"/>
    <w:rsid w:val="006B4D20"/>
    <w:rsid w:val="006B4D35"/>
    <w:rsid w:val="006B4D6D"/>
    <w:rsid w:val="006B4FD6"/>
    <w:rsid w:val="006B5363"/>
    <w:rsid w:val="006B5C33"/>
    <w:rsid w:val="006B6B92"/>
    <w:rsid w:val="006B71F8"/>
    <w:rsid w:val="006B7224"/>
    <w:rsid w:val="006B7461"/>
    <w:rsid w:val="006B7759"/>
    <w:rsid w:val="006C13DC"/>
    <w:rsid w:val="006C1807"/>
    <w:rsid w:val="006C1F3D"/>
    <w:rsid w:val="006C21F2"/>
    <w:rsid w:val="006C28F3"/>
    <w:rsid w:val="006C2FAB"/>
    <w:rsid w:val="006C311D"/>
    <w:rsid w:val="006C3461"/>
    <w:rsid w:val="006C4544"/>
    <w:rsid w:val="006C4DCE"/>
    <w:rsid w:val="006C5184"/>
    <w:rsid w:val="006C5468"/>
    <w:rsid w:val="006C5565"/>
    <w:rsid w:val="006C589B"/>
    <w:rsid w:val="006C5A01"/>
    <w:rsid w:val="006C6405"/>
    <w:rsid w:val="006C64BE"/>
    <w:rsid w:val="006C686E"/>
    <w:rsid w:val="006C6B09"/>
    <w:rsid w:val="006C704C"/>
    <w:rsid w:val="006C73E9"/>
    <w:rsid w:val="006C789D"/>
    <w:rsid w:val="006C79D7"/>
    <w:rsid w:val="006D0A3E"/>
    <w:rsid w:val="006D0B74"/>
    <w:rsid w:val="006D0DAF"/>
    <w:rsid w:val="006D13D3"/>
    <w:rsid w:val="006D14F8"/>
    <w:rsid w:val="006D2725"/>
    <w:rsid w:val="006D31F3"/>
    <w:rsid w:val="006D33CF"/>
    <w:rsid w:val="006D3B3B"/>
    <w:rsid w:val="006D4989"/>
    <w:rsid w:val="006D51D2"/>
    <w:rsid w:val="006D52B3"/>
    <w:rsid w:val="006D5537"/>
    <w:rsid w:val="006D5880"/>
    <w:rsid w:val="006D6710"/>
    <w:rsid w:val="006D694B"/>
    <w:rsid w:val="006D6A25"/>
    <w:rsid w:val="006E090F"/>
    <w:rsid w:val="006E1898"/>
    <w:rsid w:val="006E198B"/>
    <w:rsid w:val="006E19DB"/>
    <w:rsid w:val="006E227F"/>
    <w:rsid w:val="006E33BA"/>
    <w:rsid w:val="006E3B47"/>
    <w:rsid w:val="006E3DA6"/>
    <w:rsid w:val="006E4469"/>
    <w:rsid w:val="006E4613"/>
    <w:rsid w:val="006E4811"/>
    <w:rsid w:val="006E4BDB"/>
    <w:rsid w:val="006E4F6C"/>
    <w:rsid w:val="006E57E5"/>
    <w:rsid w:val="006E5F96"/>
    <w:rsid w:val="006E601C"/>
    <w:rsid w:val="006E6244"/>
    <w:rsid w:val="006E67ED"/>
    <w:rsid w:val="006E6BEB"/>
    <w:rsid w:val="006E7237"/>
    <w:rsid w:val="006E744A"/>
    <w:rsid w:val="006E7E54"/>
    <w:rsid w:val="006F0162"/>
    <w:rsid w:val="006F0319"/>
    <w:rsid w:val="006F04D4"/>
    <w:rsid w:val="006F089C"/>
    <w:rsid w:val="006F0DE6"/>
    <w:rsid w:val="006F0F06"/>
    <w:rsid w:val="006F0FF6"/>
    <w:rsid w:val="006F12B6"/>
    <w:rsid w:val="006F1C1A"/>
    <w:rsid w:val="006F28A2"/>
    <w:rsid w:val="006F3CA5"/>
    <w:rsid w:val="006F4319"/>
    <w:rsid w:val="006F4678"/>
    <w:rsid w:val="006F537D"/>
    <w:rsid w:val="006F5A2A"/>
    <w:rsid w:val="006F5B77"/>
    <w:rsid w:val="006F5BA5"/>
    <w:rsid w:val="006F606E"/>
    <w:rsid w:val="006F6681"/>
    <w:rsid w:val="006F6DE8"/>
    <w:rsid w:val="006F7029"/>
    <w:rsid w:val="006F75DE"/>
    <w:rsid w:val="0070030F"/>
    <w:rsid w:val="00700821"/>
    <w:rsid w:val="00701082"/>
    <w:rsid w:val="0070145A"/>
    <w:rsid w:val="00701C31"/>
    <w:rsid w:val="00702EFF"/>
    <w:rsid w:val="00703009"/>
    <w:rsid w:val="00704545"/>
    <w:rsid w:val="00704968"/>
    <w:rsid w:val="00704E5C"/>
    <w:rsid w:val="00705DDA"/>
    <w:rsid w:val="00706126"/>
    <w:rsid w:val="007063CD"/>
    <w:rsid w:val="00706605"/>
    <w:rsid w:val="0070690C"/>
    <w:rsid w:val="007069DC"/>
    <w:rsid w:val="00706DDF"/>
    <w:rsid w:val="00706E4B"/>
    <w:rsid w:val="0070720B"/>
    <w:rsid w:val="007100FD"/>
    <w:rsid w:val="00710AD0"/>
    <w:rsid w:val="00710DA9"/>
    <w:rsid w:val="007118CB"/>
    <w:rsid w:val="00712369"/>
    <w:rsid w:val="00713601"/>
    <w:rsid w:val="00713DEA"/>
    <w:rsid w:val="007143D0"/>
    <w:rsid w:val="00714966"/>
    <w:rsid w:val="00714B24"/>
    <w:rsid w:val="007150B2"/>
    <w:rsid w:val="0071513A"/>
    <w:rsid w:val="0071534B"/>
    <w:rsid w:val="00715904"/>
    <w:rsid w:val="00715A34"/>
    <w:rsid w:val="00715C67"/>
    <w:rsid w:val="00715CCE"/>
    <w:rsid w:val="00715D3D"/>
    <w:rsid w:val="00715DD4"/>
    <w:rsid w:val="00716C3F"/>
    <w:rsid w:val="00717351"/>
    <w:rsid w:val="00717D67"/>
    <w:rsid w:val="00720486"/>
    <w:rsid w:val="007204A4"/>
    <w:rsid w:val="00720969"/>
    <w:rsid w:val="00721529"/>
    <w:rsid w:val="00721684"/>
    <w:rsid w:val="00722040"/>
    <w:rsid w:val="00722302"/>
    <w:rsid w:val="007224E2"/>
    <w:rsid w:val="00722D24"/>
    <w:rsid w:val="00722E5D"/>
    <w:rsid w:val="00722EE5"/>
    <w:rsid w:val="007238A6"/>
    <w:rsid w:val="007243FE"/>
    <w:rsid w:val="007248F7"/>
    <w:rsid w:val="00724A9A"/>
    <w:rsid w:val="00724C6D"/>
    <w:rsid w:val="00724DAA"/>
    <w:rsid w:val="00725000"/>
    <w:rsid w:val="007251D7"/>
    <w:rsid w:val="00725319"/>
    <w:rsid w:val="0072541F"/>
    <w:rsid w:val="0072668A"/>
    <w:rsid w:val="007269F8"/>
    <w:rsid w:val="00726F5E"/>
    <w:rsid w:val="00727145"/>
    <w:rsid w:val="00730510"/>
    <w:rsid w:val="00730B6C"/>
    <w:rsid w:val="00732BC0"/>
    <w:rsid w:val="00732CEB"/>
    <w:rsid w:val="007332E3"/>
    <w:rsid w:val="00734521"/>
    <w:rsid w:val="00734B6D"/>
    <w:rsid w:val="00734D52"/>
    <w:rsid w:val="00735C44"/>
    <w:rsid w:val="0073613D"/>
    <w:rsid w:val="00736922"/>
    <w:rsid w:val="0073699C"/>
    <w:rsid w:val="00736EDF"/>
    <w:rsid w:val="00736F30"/>
    <w:rsid w:val="00736F98"/>
    <w:rsid w:val="0073766D"/>
    <w:rsid w:val="00737A21"/>
    <w:rsid w:val="00737ABC"/>
    <w:rsid w:val="00737D88"/>
    <w:rsid w:val="00740028"/>
    <w:rsid w:val="00740319"/>
    <w:rsid w:val="007404AA"/>
    <w:rsid w:val="007404DF"/>
    <w:rsid w:val="007406A6"/>
    <w:rsid w:val="007416E3"/>
    <w:rsid w:val="00741A09"/>
    <w:rsid w:val="00741BF2"/>
    <w:rsid w:val="00742E28"/>
    <w:rsid w:val="007432AC"/>
    <w:rsid w:val="00743AF6"/>
    <w:rsid w:val="00743D65"/>
    <w:rsid w:val="00743E01"/>
    <w:rsid w:val="007441AA"/>
    <w:rsid w:val="00744611"/>
    <w:rsid w:val="00744E9B"/>
    <w:rsid w:val="00744E9C"/>
    <w:rsid w:val="00745290"/>
    <w:rsid w:val="007452AC"/>
    <w:rsid w:val="00745689"/>
    <w:rsid w:val="007459B7"/>
    <w:rsid w:val="0074619E"/>
    <w:rsid w:val="00746B57"/>
    <w:rsid w:val="0074771B"/>
    <w:rsid w:val="00747F4C"/>
    <w:rsid w:val="007500E5"/>
    <w:rsid w:val="00750E52"/>
    <w:rsid w:val="00751160"/>
    <w:rsid w:val="007511FD"/>
    <w:rsid w:val="00751209"/>
    <w:rsid w:val="00751E22"/>
    <w:rsid w:val="0075291B"/>
    <w:rsid w:val="00752D0D"/>
    <w:rsid w:val="007530C6"/>
    <w:rsid w:val="00753D93"/>
    <w:rsid w:val="00754545"/>
    <w:rsid w:val="00754C7F"/>
    <w:rsid w:val="00754D1F"/>
    <w:rsid w:val="00754E2A"/>
    <w:rsid w:val="007550D6"/>
    <w:rsid w:val="00755305"/>
    <w:rsid w:val="00755413"/>
    <w:rsid w:val="00757134"/>
    <w:rsid w:val="007572AB"/>
    <w:rsid w:val="00757DE9"/>
    <w:rsid w:val="007601F2"/>
    <w:rsid w:val="007607D2"/>
    <w:rsid w:val="00760831"/>
    <w:rsid w:val="00760C63"/>
    <w:rsid w:val="00760F9B"/>
    <w:rsid w:val="0076100E"/>
    <w:rsid w:val="00761286"/>
    <w:rsid w:val="007619FE"/>
    <w:rsid w:val="00761F27"/>
    <w:rsid w:val="00762031"/>
    <w:rsid w:val="0076221E"/>
    <w:rsid w:val="007629AC"/>
    <w:rsid w:val="007631E0"/>
    <w:rsid w:val="00763370"/>
    <w:rsid w:val="00763FBA"/>
    <w:rsid w:val="00764050"/>
    <w:rsid w:val="00766788"/>
    <w:rsid w:val="00766980"/>
    <w:rsid w:val="00766D48"/>
    <w:rsid w:val="00767005"/>
    <w:rsid w:val="007675A9"/>
    <w:rsid w:val="00771856"/>
    <w:rsid w:val="0077270B"/>
    <w:rsid w:val="00772822"/>
    <w:rsid w:val="00772888"/>
    <w:rsid w:val="0077309A"/>
    <w:rsid w:val="007731F4"/>
    <w:rsid w:val="00773C66"/>
    <w:rsid w:val="00773CE4"/>
    <w:rsid w:val="00773D63"/>
    <w:rsid w:val="00775962"/>
    <w:rsid w:val="00775C6A"/>
    <w:rsid w:val="0077723A"/>
    <w:rsid w:val="00781774"/>
    <w:rsid w:val="00781F9B"/>
    <w:rsid w:val="00782693"/>
    <w:rsid w:val="007828CC"/>
    <w:rsid w:val="007829BC"/>
    <w:rsid w:val="00782E11"/>
    <w:rsid w:val="00783285"/>
    <w:rsid w:val="00783676"/>
    <w:rsid w:val="00783821"/>
    <w:rsid w:val="00783A25"/>
    <w:rsid w:val="00783C39"/>
    <w:rsid w:val="0078413D"/>
    <w:rsid w:val="007844FC"/>
    <w:rsid w:val="007847AF"/>
    <w:rsid w:val="00784901"/>
    <w:rsid w:val="00784B93"/>
    <w:rsid w:val="00784E06"/>
    <w:rsid w:val="00785F20"/>
    <w:rsid w:val="007860D2"/>
    <w:rsid w:val="007861A2"/>
    <w:rsid w:val="0078634C"/>
    <w:rsid w:val="007872C8"/>
    <w:rsid w:val="00787422"/>
    <w:rsid w:val="00787BEB"/>
    <w:rsid w:val="007905F9"/>
    <w:rsid w:val="00791248"/>
    <w:rsid w:val="00791C81"/>
    <w:rsid w:val="0079203F"/>
    <w:rsid w:val="007921B5"/>
    <w:rsid w:val="0079239A"/>
    <w:rsid w:val="00792467"/>
    <w:rsid w:val="007924E1"/>
    <w:rsid w:val="00792A12"/>
    <w:rsid w:val="00792F45"/>
    <w:rsid w:val="00793363"/>
    <w:rsid w:val="007934FC"/>
    <w:rsid w:val="00793E6D"/>
    <w:rsid w:val="00794BE3"/>
    <w:rsid w:val="00794DE7"/>
    <w:rsid w:val="0079513A"/>
    <w:rsid w:val="00795451"/>
    <w:rsid w:val="00795EAA"/>
    <w:rsid w:val="0079639B"/>
    <w:rsid w:val="00796BBA"/>
    <w:rsid w:val="00797114"/>
    <w:rsid w:val="0079767D"/>
    <w:rsid w:val="00797A31"/>
    <w:rsid w:val="007A03F1"/>
    <w:rsid w:val="007A062A"/>
    <w:rsid w:val="007A2A2A"/>
    <w:rsid w:val="007A2AEF"/>
    <w:rsid w:val="007A2E7B"/>
    <w:rsid w:val="007A360F"/>
    <w:rsid w:val="007A3F3A"/>
    <w:rsid w:val="007A4047"/>
    <w:rsid w:val="007A4181"/>
    <w:rsid w:val="007A44BF"/>
    <w:rsid w:val="007A4B76"/>
    <w:rsid w:val="007A4E88"/>
    <w:rsid w:val="007A55F2"/>
    <w:rsid w:val="007A5A01"/>
    <w:rsid w:val="007A6075"/>
    <w:rsid w:val="007A6243"/>
    <w:rsid w:val="007A6469"/>
    <w:rsid w:val="007A64D4"/>
    <w:rsid w:val="007A7618"/>
    <w:rsid w:val="007A7869"/>
    <w:rsid w:val="007B08B6"/>
    <w:rsid w:val="007B0C73"/>
    <w:rsid w:val="007B15A3"/>
    <w:rsid w:val="007B16C8"/>
    <w:rsid w:val="007B1759"/>
    <w:rsid w:val="007B1C01"/>
    <w:rsid w:val="007B1FED"/>
    <w:rsid w:val="007B2459"/>
    <w:rsid w:val="007B2993"/>
    <w:rsid w:val="007B30BC"/>
    <w:rsid w:val="007B3812"/>
    <w:rsid w:val="007B424B"/>
    <w:rsid w:val="007B47BC"/>
    <w:rsid w:val="007B5580"/>
    <w:rsid w:val="007B5A3C"/>
    <w:rsid w:val="007B5B98"/>
    <w:rsid w:val="007B5C60"/>
    <w:rsid w:val="007B60A9"/>
    <w:rsid w:val="007B64B9"/>
    <w:rsid w:val="007B6512"/>
    <w:rsid w:val="007B6663"/>
    <w:rsid w:val="007B6743"/>
    <w:rsid w:val="007B752B"/>
    <w:rsid w:val="007B7756"/>
    <w:rsid w:val="007B77AE"/>
    <w:rsid w:val="007B7AD3"/>
    <w:rsid w:val="007B7EF3"/>
    <w:rsid w:val="007C0721"/>
    <w:rsid w:val="007C1625"/>
    <w:rsid w:val="007C1AFD"/>
    <w:rsid w:val="007C1CD2"/>
    <w:rsid w:val="007C213B"/>
    <w:rsid w:val="007C2722"/>
    <w:rsid w:val="007C316C"/>
    <w:rsid w:val="007C594C"/>
    <w:rsid w:val="007C5C32"/>
    <w:rsid w:val="007C6019"/>
    <w:rsid w:val="007D09DE"/>
    <w:rsid w:val="007D1FFC"/>
    <w:rsid w:val="007D23E7"/>
    <w:rsid w:val="007D2BA4"/>
    <w:rsid w:val="007D2ECD"/>
    <w:rsid w:val="007D300E"/>
    <w:rsid w:val="007D3DCC"/>
    <w:rsid w:val="007D3E7C"/>
    <w:rsid w:val="007D3E8E"/>
    <w:rsid w:val="007D4187"/>
    <w:rsid w:val="007D41B4"/>
    <w:rsid w:val="007D441C"/>
    <w:rsid w:val="007D4914"/>
    <w:rsid w:val="007D5511"/>
    <w:rsid w:val="007D56C9"/>
    <w:rsid w:val="007D573B"/>
    <w:rsid w:val="007D575D"/>
    <w:rsid w:val="007D7005"/>
    <w:rsid w:val="007D7018"/>
    <w:rsid w:val="007D72E8"/>
    <w:rsid w:val="007D7F6D"/>
    <w:rsid w:val="007E0188"/>
    <w:rsid w:val="007E0A88"/>
    <w:rsid w:val="007E0DBC"/>
    <w:rsid w:val="007E146D"/>
    <w:rsid w:val="007E1938"/>
    <w:rsid w:val="007E242E"/>
    <w:rsid w:val="007E26EB"/>
    <w:rsid w:val="007E338B"/>
    <w:rsid w:val="007E371D"/>
    <w:rsid w:val="007E3A78"/>
    <w:rsid w:val="007E3A97"/>
    <w:rsid w:val="007E40A3"/>
    <w:rsid w:val="007E41D8"/>
    <w:rsid w:val="007E595D"/>
    <w:rsid w:val="007E59D5"/>
    <w:rsid w:val="007E5EB1"/>
    <w:rsid w:val="007E6228"/>
    <w:rsid w:val="007E656A"/>
    <w:rsid w:val="007E6C49"/>
    <w:rsid w:val="007E6FD0"/>
    <w:rsid w:val="007E722A"/>
    <w:rsid w:val="007E7562"/>
    <w:rsid w:val="007E7999"/>
    <w:rsid w:val="007E7C0F"/>
    <w:rsid w:val="007F0793"/>
    <w:rsid w:val="007F0F61"/>
    <w:rsid w:val="007F15FE"/>
    <w:rsid w:val="007F1A7B"/>
    <w:rsid w:val="007F1FDE"/>
    <w:rsid w:val="007F2320"/>
    <w:rsid w:val="007F243B"/>
    <w:rsid w:val="007F2756"/>
    <w:rsid w:val="007F2E11"/>
    <w:rsid w:val="007F305C"/>
    <w:rsid w:val="007F36F9"/>
    <w:rsid w:val="007F3E1A"/>
    <w:rsid w:val="007F479A"/>
    <w:rsid w:val="007F52D5"/>
    <w:rsid w:val="007F638B"/>
    <w:rsid w:val="007F654C"/>
    <w:rsid w:val="007F666B"/>
    <w:rsid w:val="007F66E2"/>
    <w:rsid w:val="007F6A03"/>
    <w:rsid w:val="007F6E9D"/>
    <w:rsid w:val="007F6F91"/>
    <w:rsid w:val="007F712C"/>
    <w:rsid w:val="007F74C3"/>
    <w:rsid w:val="007F76C2"/>
    <w:rsid w:val="008000AC"/>
    <w:rsid w:val="00800505"/>
    <w:rsid w:val="00800D6C"/>
    <w:rsid w:val="008014AF"/>
    <w:rsid w:val="008018A2"/>
    <w:rsid w:val="008027FE"/>
    <w:rsid w:val="00802835"/>
    <w:rsid w:val="0080339F"/>
    <w:rsid w:val="008034B5"/>
    <w:rsid w:val="00803690"/>
    <w:rsid w:val="00803D8A"/>
    <w:rsid w:val="008040FA"/>
    <w:rsid w:val="00804406"/>
    <w:rsid w:val="008047F6"/>
    <w:rsid w:val="00804890"/>
    <w:rsid w:val="00804B54"/>
    <w:rsid w:val="008057BE"/>
    <w:rsid w:val="00805AF5"/>
    <w:rsid w:val="00805B7F"/>
    <w:rsid w:val="00805D55"/>
    <w:rsid w:val="00805E8E"/>
    <w:rsid w:val="00807AA2"/>
    <w:rsid w:val="00810165"/>
    <w:rsid w:val="008102F8"/>
    <w:rsid w:val="008104F0"/>
    <w:rsid w:val="00810A81"/>
    <w:rsid w:val="00810DE4"/>
    <w:rsid w:val="00811734"/>
    <w:rsid w:val="008124B5"/>
    <w:rsid w:val="00812A65"/>
    <w:rsid w:val="00813078"/>
    <w:rsid w:val="00814C1A"/>
    <w:rsid w:val="00815586"/>
    <w:rsid w:val="00815D67"/>
    <w:rsid w:val="00816242"/>
    <w:rsid w:val="008163C7"/>
    <w:rsid w:val="00816EB5"/>
    <w:rsid w:val="00816FB9"/>
    <w:rsid w:val="0081726E"/>
    <w:rsid w:val="008175DE"/>
    <w:rsid w:val="00817BA3"/>
    <w:rsid w:val="00817C9B"/>
    <w:rsid w:val="008206AC"/>
    <w:rsid w:val="00820BD3"/>
    <w:rsid w:val="00820BF2"/>
    <w:rsid w:val="00820DBE"/>
    <w:rsid w:val="008210FA"/>
    <w:rsid w:val="008212D4"/>
    <w:rsid w:val="008213AF"/>
    <w:rsid w:val="00821458"/>
    <w:rsid w:val="00821627"/>
    <w:rsid w:val="008217CF"/>
    <w:rsid w:val="00821A35"/>
    <w:rsid w:val="00821B23"/>
    <w:rsid w:val="0082313A"/>
    <w:rsid w:val="00823626"/>
    <w:rsid w:val="008237D1"/>
    <w:rsid w:val="0082407C"/>
    <w:rsid w:val="008243AD"/>
    <w:rsid w:val="008243D4"/>
    <w:rsid w:val="00824616"/>
    <w:rsid w:val="008249C0"/>
    <w:rsid w:val="00824AEA"/>
    <w:rsid w:val="008252D0"/>
    <w:rsid w:val="00825394"/>
    <w:rsid w:val="00825404"/>
    <w:rsid w:val="0082569B"/>
    <w:rsid w:val="00825837"/>
    <w:rsid w:val="00825B44"/>
    <w:rsid w:val="00825D8D"/>
    <w:rsid w:val="00825EC8"/>
    <w:rsid w:val="008269B4"/>
    <w:rsid w:val="00826C18"/>
    <w:rsid w:val="00827060"/>
    <w:rsid w:val="00827176"/>
    <w:rsid w:val="00827395"/>
    <w:rsid w:val="008276D0"/>
    <w:rsid w:val="00830F4D"/>
    <w:rsid w:val="00832BA9"/>
    <w:rsid w:val="00832DD8"/>
    <w:rsid w:val="0083334D"/>
    <w:rsid w:val="00833517"/>
    <w:rsid w:val="00833D86"/>
    <w:rsid w:val="008347A1"/>
    <w:rsid w:val="00834CA1"/>
    <w:rsid w:val="008354F7"/>
    <w:rsid w:val="0083596D"/>
    <w:rsid w:val="00836305"/>
    <w:rsid w:val="008366F3"/>
    <w:rsid w:val="0083670B"/>
    <w:rsid w:val="0083684B"/>
    <w:rsid w:val="00836FC3"/>
    <w:rsid w:val="0083745D"/>
    <w:rsid w:val="008377F8"/>
    <w:rsid w:val="00837D11"/>
    <w:rsid w:val="008403E5"/>
    <w:rsid w:val="00840508"/>
    <w:rsid w:val="008414C9"/>
    <w:rsid w:val="00841507"/>
    <w:rsid w:val="008422D8"/>
    <w:rsid w:val="008423A4"/>
    <w:rsid w:val="00842539"/>
    <w:rsid w:val="00842A94"/>
    <w:rsid w:val="00843D3D"/>
    <w:rsid w:val="00844452"/>
    <w:rsid w:val="00844736"/>
    <w:rsid w:val="0084599C"/>
    <w:rsid w:val="00845B1D"/>
    <w:rsid w:val="00845CDA"/>
    <w:rsid w:val="00845EDE"/>
    <w:rsid w:val="00846006"/>
    <w:rsid w:val="0084660A"/>
    <w:rsid w:val="00846A2B"/>
    <w:rsid w:val="00847E40"/>
    <w:rsid w:val="00847F3D"/>
    <w:rsid w:val="0085044D"/>
    <w:rsid w:val="00851043"/>
    <w:rsid w:val="00851386"/>
    <w:rsid w:val="008516F2"/>
    <w:rsid w:val="008520FD"/>
    <w:rsid w:val="0085217C"/>
    <w:rsid w:val="00852CB5"/>
    <w:rsid w:val="00852FB2"/>
    <w:rsid w:val="00853F53"/>
    <w:rsid w:val="008544AC"/>
    <w:rsid w:val="00855280"/>
    <w:rsid w:val="00855683"/>
    <w:rsid w:val="00855B13"/>
    <w:rsid w:val="00855C26"/>
    <w:rsid w:val="008560EC"/>
    <w:rsid w:val="00856653"/>
    <w:rsid w:val="00856663"/>
    <w:rsid w:val="008569E5"/>
    <w:rsid w:val="008572BC"/>
    <w:rsid w:val="00857961"/>
    <w:rsid w:val="00857EA6"/>
    <w:rsid w:val="00860332"/>
    <w:rsid w:val="008603E5"/>
    <w:rsid w:val="0086069D"/>
    <w:rsid w:val="0086088B"/>
    <w:rsid w:val="00860AF7"/>
    <w:rsid w:val="008617B9"/>
    <w:rsid w:val="00861EAA"/>
    <w:rsid w:val="00861EC9"/>
    <w:rsid w:val="00861FCE"/>
    <w:rsid w:val="008621B4"/>
    <w:rsid w:val="008622A8"/>
    <w:rsid w:val="00863266"/>
    <w:rsid w:val="0086341B"/>
    <w:rsid w:val="00863878"/>
    <w:rsid w:val="008642B9"/>
    <w:rsid w:val="00864AAA"/>
    <w:rsid w:val="00864DED"/>
    <w:rsid w:val="00864F38"/>
    <w:rsid w:val="00867345"/>
    <w:rsid w:val="00867573"/>
    <w:rsid w:val="00867656"/>
    <w:rsid w:val="00867CEB"/>
    <w:rsid w:val="00867F36"/>
    <w:rsid w:val="0087027E"/>
    <w:rsid w:val="00870834"/>
    <w:rsid w:val="0087089F"/>
    <w:rsid w:val="00870BCB"/>
    <w:rsid w:val="008713E2"/>
    <w:rsid w:val="008714E0"/>
    <w:rsid w:val="00871D78"/>
    <w:rsid w:val="0087226F"/>
    <w:rsid w:val="00872B51"/>
    <w:rsid w:val="0087328F"/>
    <w:rsid w:val="00873726"/>
    <w:rsid w:val="00873961"/>
    <w:rsid w:val="0087419B"/>
    <w:rsid w:val="0087447E"/>
    <w:rsid w:val="0087516C"/>
    <w:rsid w:val="00875325"/>
    <w:rsid w:val="00875657"/>
    <w:rsid w:val="00875ADA"/>
    <w:rsid w:val="00875BC0"/>
    <w:rsid w:val="00876344"/>
    <w:rsid w:val="00876C2D"/>
    <w:rsid w:val="00880AEA"/>
    <w:rsid w:val="00880C31"/>
    <w:rsid w:val="00880C3A"/>
    <w:rsid w:val="008812E6"/>
    <w:rsid w:val="00881C9C"/>
    <w:rsid w:val="00882340"/>
    <w:rsid w:val="0088269B"/>
    <w:rsid w:val="00882A77"/>
    <w:rsid w:val="00882C22"/>
    <w:rsid w:val="00882EB2"/>
    <w:rsid w:val="00883C4C"/>
    <w:rsid w:val="0088482F"/>
    <w:rsid w:val="00884B49"/>
    <w:rsid w:val="00884F56"/>
    <w:rsid w:val="00885EAA"/>
    <w:rsid w:val="00886934"/>
    <w:rsid w:val="00886DC2"/>
    <w:rsid w:val="0088702B"/>
    <w:rsid w:val="0088771A"/>
    <w:rsid w:val="008879FC"/>
    <w:rsid w:val="0089040B"/>
    <w:rsid w:val="00890531"/>
    <w:rsid w:val="00890B6E"/>
    <w:rsid w:val="008910D0"/>
    <w:rsid w:val="008911AF"/>
    <w:rsid w:val="00891795"/>
    <w:rsid w:val="0089187A"/>
    <w:rsid w:val="0089277F"/>
    <w:rsid w:val="00892B31"/>
    <w:rsid w:val="00892F3D"/>
    <w:rsid w:val="0089310C"/>
    <w:rsid w:val="008932C0"/>
    <w:rsid w:val="00893973"/>
    <w:rsid w:val="008941FD"/>
    <w:rsid w:val="00894ADF"/>
    <w:rsid w:val="00894E0B"/>
    <w:rsid w:val="008958D0"/>
    <w:rsid w:val="008963C0"/>
    <w:rsid w:val="008963C7"/>
    <w:rsid w:val="008969A8"/>
    <w:rsid w:val="008969BD"/>
    <w:rsid w:val="00896E5D"/>
    <w:rsid w:val="0089726D"/>
    <w:rsid w:val="00897483"/>
    <w:rsid w:val="00897AEE"/>
    <w:rsid w:val="00897B36"/>
    <w:rsid w:val="008A01DB"/>
    <w:rsid w:val="008A0856"/>
    <w:rsid w:val="008A0E15"/>
    <w:rsid w:val="008A19ED"/>
    <w:rsid w:val="008A1AF9"/>
    <w:rsid w:val="008A1B52"/>
    <w:rsid w:val="008A1D6B"/>
    <w:rsid w:val="008A21A2"/>
    <w:rsid w:val="008A2DEA"/>
    <w:rsid w:val="008A3979"/>
    <w:rsid w:val="008A44B1"/>
    <w:rsid w:val="008A4781"/>
    <w:rsid w:val="008A51E2"/>
    <w:rsid w:val="008A554E"/>
    <w:rsid w:val="008A58F1"/>
    <w:rsid w:val="008A62CF"/>
    <w:rsid w:val="008A6F3D"/>
    <w:rsid w:val="008A725E"/>
    <w:rsid w:val="008A7917"/>
    <w:rsid w:val="008A7D7B"/>
    <w:rsid w:val="008B02A5"/>
    <w:rsid w:val="008B054E"/>
    <w:rsid w:val="008B07FF"/>
    <w:rsid w:val="008B14BF"/>
    <w:rsid w:val="008B169D"/>
    <w:rsid w:val="008B1D88"/>
    <w:rsid w:val="008B2868"/>
    <w:rsid w:val="008B2B56"/>
    <w:rsid w:val="008B2BFD"/>
    <w:rsid w:val="008B3433"/>
    <w:rsid w:val="008B3EC9"/>
    <w:rsid w:val="008B419A"/>
    <w:rsid w:val="008B42BA"/>
    <w:rsid w:val="008B51BC"/>
    <w:rsid w:val="008B5991"/>
    <w:rsid w:val="008B599C"/>
    <w:rsid w:val="008B6273"/>
    <w:rsid w:val="008B71D3"/>
    <w:rsid w:val="008B7C95"/>
    <w:rsid w:val="008B7E57"/>
    <w:rsid w:val="008C0157"/>
    <w:rsid w:val="008C0350"/>
    <w:rsid w:val="008C0549"/>
    <w:rsid w:val="008C05CE"/>
    <w:rsid w:val="008C062E"/>
    <w:rsid w:val="008C073C"/>
    <w:rsid w:val="008C1027"/>
    <w:rsid w:val="008C1EE1"/>
    <w:rsid w:val="008C2260"/>
    <w:rsid w:val="008C2395"/>
    <w:rsid w:val="008C2A86"/>
    <w:rsid w:val="008C3CA0"/>
    <w:rsid w:val="008C3F64"/>
    <w:rsid w:val="008C3F6E"/>
    <w:rsid w:val="008C47F4"/>
    <w:rsid w:val="008C495B"/>
    <w:rsid w:val="008C54C9"/>
    <w:rsid w:val="008C5780"/>
    <w:rsid w:val="008C58B6"/>
    <w:rsid w:val="008C5F25"/>
    <w:rsid w:val="008C7829"/>
    <w:rsid w:val="008D0657"/>
    <w:rsid w:val="008D09F7"/>
    <w:rsid w:val="008D1AC6"/>
    <w:rsid w:val="008D2138"/>
    <w:rsid w:val="008D2696"/>
    <w:rsid w:val="008D37F1"/>
    <w:rsid w:val="008D39BF"/>
    <w:rsid w:val="008D3A2B"/>
    <w:rsid w:val="008D3F8F"/>
    <w:rsid w:val="008D4331"/>
    <w:rsid w:val="008D45BD"/>
    <w:rsid w:val="008D464F"/>
    <w:rsid w:val="008D490F"/>
    <w:rsid w:val="008D495A"/>
    <w:rsid w:val="008D52EA"/>
    <w:rsid w:val="008D5988"/>
    <w:rsid w:val="008D60D8"/>
    <w:rsid w:val="008D628C"/>
    <w:rsid w:val="008D6878"/>
    <w:rsid w:val="008D6FDD"/>
    <w:rsid w:val="008D74A3"/>
    <w:rsid w:val="008D7707"/>
    <w:rsid w:val="008D774D"/>
    <w:rsid w:val="008D7F9C"/>
    <w:rsid w:val="008E023E"/>
    <w:rsid w:val="008E12BA"/>
    <w:rsid w:val="008E13E7"/>
    <w:rsid w:val="008E1A9A"/>
    <w:rsid w:val="008E24EC"/>
    <w:rsid w:val="008E252F"/>
    <w:rsid w:val="008E2F23"/>
    <w:rsid w:val="008E309F"/>
    <w:rsid w:val="008E325A"/>
    <w:rsid w:val="008E32D5"/>
    <w:rsid w:val="008E3542"/>
    <w:rsid w:val="008E3BA8"/>
    <w:rsid w:val="008E3FDA"/>
    <w:rsid w:val="008E4069"/>
    <w:rsid w:val="008E4117"/>
    <w:rsid w:val="008E55E4"/>
    <w:rsid w:val="008E58B0"/>
    <w:rsid w:val="008E6214"/>
    <w:rsid w:val="008E77FE"/>
    <w:rsid w:val="008F038B"/>
    <w:rsid w:val="008F167C"/>
    <w:rsid w:val="008F17E5"/>
    <w:rsid w:val="008F1B6A"/>
    <w:rsid w:val="008F3BC8"/>
    <w:rsid w:val="008F3D56"/>
    <w:rsid w:val="008F4068"/>
    <w:rsid w:val="008F459A"/>
    <w:rsid w:val="008F4B8A"/>
    <w:rsid w:val="008F585D"/>
    <w:rsid w:val="008F5E4C"/>
    <w:rsid w:val="008F5E54"/>
    <w:rsid w:val="008F75BB"/>
    <w:rsid w:val="008F784A"/>
    <w:rsid w:val="00900BFE"/>
    <w:rsid w:val="00900C9B"/>
    <w:rsid w:val="009014EF"/>
    <w:rsid w:val="009014F7"/>
    <w:rsid w:val="00902624"/>
    <w:rsid w:val="009026F7"/>
    <w:rsid w:val="00902B53"/>
    <w:rsid w:val="00902C76"/>
    <w:rsid w:val="00902E4A"/>
    <w:rsid w:val="0090338E"/>
    <w:rsid w:val="00903554"/>
    <w:rsid w:val="009040AE"/>
    <w:rsid w:val="009050F2"/>
    <w:rsid w:val="00905727"/>
    <w:rsid w:val="00905952"/>
    <w:rsid w:val="00905DC4"/>
    <w:rsid w:val="009061DB"/>
    <w:rsid w:val="009063EB"/>
    <w:rsid w:val="00906ABC"/>
    <w:rsid w:val="00906E51"/>
    <w:rsid w:val="00907A9D"/>
    <w:rsid w:val="00907BA7"/>
    <w:rsid w:val="00910768"/>
    <w:rsid w:val="00911022"/>
    <w:rsid w:val="00911B40"/>
    <w:rsid w:val="00911FDA"/>
    <w:rsid w:val="00912360"/>
    <w:rsid w:val="00912561"/>
    <w:rsid w:val="009128D3"/>
    <w:rsid w:val="0091305D"/>
    <w:rsid w:val="00913438"/>
    <w:rsid w:val="009134E4"/>
    <w:rsid w:val="00913AEF"/>
    <w:rsid w:val="00913B79"/>
    <w:rsid w:val="00914287"/>
    <w:rsid w:val="0091432B"/>
    <w:rsid w:val="00914844"/>
    <w:rsid w:val="00914C9C"/>
    <w:rsid w:val="00914F04"/>
    <w:rsid w:val="0091515E"/>
    <w:rsid w:val="009157A8"/>
    <w:rsid w:val="00915DD1"/>
    <w:rsid w:val="00915F0B"/>
    <w:rsid w:val="00916333"/>
    <w:rsid w:val="009163C3"/>
    <w:rsid w:val="009167A1"/>
    <w:rsid w:val="00917159"/>
    <w:rsid w:val="009204DD"/>
    <w:rsid w:val="00921FBB"/>
    <w:rsid w:val="0092203E"/>
    <w:rsid w:val="00922396"/>
    <w:rsid w:val="009229EC"/>
    <w:rsid w:val="00922FA3"/>
    <w:rsid w:val="00923149"/>
    <w:rsid w:val="009235DE"/>
    <w:rsid w:val="009235EE"/>
    <w:rsid w:val="00923B5A"/>
    <w:rsid w:val="00923D17"/>
    <w:rsid w:val="00923F6A"/>
    <w:rsid w:val="00924613"/>
    <w:rsid w:val="009249AC"/>
    <w:rsid w:val="00924FF8"/>
    <w:rsid w:val="00925219"/>
    <w:rsid w:val="009254FA"/>
    <w:rsid w:val="00926A24"/>
    <w:rsid w:val="00927005"/>
    <w:rsid w:val="00927BDA"/>
    <w:rsid w:val="00930573"/>
    <w:rsid w:val="00930AF2"/>
    <w:rsid w:val="00931C31"/>
    <w:rsid w:val="00931DF8"/>
    <w:rsid w:val="0093231F"/>
    <w:rsid w:val="0093245D"/>
    <w:rsid w:val="009325DC"/>
    <w:rsid w:val="00932629"/>
    <w:rsid w:val="00932A19"/>
    <w:rsid w:val="00932A90"/>
    <w:rsid w:val="0093321E"/>
    <w:rsid w:val="00933316"/>
    <w:rsid w:val="009336BB"/>
    <w:rsid w:val="00933773"/>
    <w:rsid w:val="009341B9"/>
    <w:rsid w:val="0093465E"/>
    <w:rsid w:val="00934A7B"/>
    <w:rsid w:val="009351E7"/>
    <w:rsid w:val="00936E2C"/>
    <w:rsid w:val="00937449"/>
    <w:rsid w:val="0093797D"/>
    <w:rsid w:val="00940321"/>
    <w:rsid w:val="00940532"/>
    <w:rsid w:val="0094092D"/>
    <w:rsid w:val="00941AA5"/>
    <w:rsid w:val="009421DA"/>
    <w:rsid w:val="00942CD4"/>
    <w:rsid w:val="00942E39"/>
    <w:rsid w:val="00942F45"/>
    <w:rsid w:val="009431D5"/>
    <w:rsid w:val="009439C0"/>
    <w:rsid w:val="00943FFA"/>
    <w:rsid w:val="00944041"/>
    <w:rsid w:val="00945C5C"/>
    <w:rsid w:val="00946042"/>
    <w:rsid w:val="00946105"/>
    <w:rsid w:val="00946A44"/>
    <w:rsid w:val="00946B25"/>
    <w:rsid w:val="00946D80"/>
    <w:rsid w:val="00946D9D"/>
    <w:rsid w:val="00947AA7"/>
    <w:rsid w:val="00950140"/>
    <w:rsid w:val="00950815"/>
    <w:rsid w:val="009513A4"/>
    <w:rsid w:val="009513C5"/>
    <w:rsid w:val="00951735"/>
    <w:rsid w:val="00951BB8"/>
    <w:rsid w:val="00951BCF"/>
    <w:rsid w:val="00951BE8"/>
    <w:rsid w:val="00951CD0"/>
    <w:rsid w:val="00952022"/>
    <w:rsid w:val="00952797"/>
    <w:rsid w:val="00953B88"/>
    <w:rsid w:val="00953FB7"/>
    <w:rsid w:val="009541CC"/>
    <w:rsid w:val="009543B3"/>
    <w:rsid w:val="00954957"/>
    <w:rsid w:val="00954973"/>
    <w:rsid w:val="00954D9C"/>
    <w:rsid w:val="0095588C"/>
    <w:rsid w:val="00955F07"/>
    <w:rsid w:val="00956169"/>
    <w:rsid w:val="009562BA"/>
    <w:rsid w:val="0095636B"/>
    <w:rsid w:val="009563E0"/>
    <w:rsid w:val="009563E9"/>
    <w:rsid w:val="00956C9A"/>
    <w:rsid w:val="0095716E"/>
    <w:rsid w:val="00957E98"/>
    <w:rsid w:val="00960828"/>
    <w:rsid w:val="00960B63"/>
    <w:rsid w:val="00961580"/>
    <w:rsid w:val="00961937"/>
    <w:rsid w:val="0096228F"/>
    <w:rsid w:val="009631E8"/>
    <w:rsid w:val="00963944"/>
    <w:rsid w:val="00963D25"/>
    <w:rsid w:val="00965104"/>
    <w:rsid w:val="0096558C"/>
    <w:rsid w:val="00965665"/>
    <w:rsid w:val="00965A4E"/>
    <w:rsid w:val="009669B1"/>
    <w:rsid w:val="00966E3A"/>
    <w:rsid w:val="00967162"/>
    <w:rsid w:val="00967C65"/>
    <w:rsid w:val="00967DD3"/>
    <w:rsid w:val="009701BC"/>
    <w:rsid w:val="0097045C"/>
    <w:rsid w:val="00970496"/>
    <w:rsid w:val="0097055A"/>
    <w:rsid w:val="00970BCB"/>
    <w:rsid w:val="009710D2"/>
    <w:rsid w:val="0097126D"/>
    <w:rsid w:val="0097185A"/>
    <w:rsid w:val="00971872"/>
    <w:rsid w:val="009719C0"/>
    <w:rsid w:val="00972234"/>
    <w:rsid w:val="00972727"/>
    <w:rsid w:val="009728AA"/>
    <w:rsid w:val="009741EF"/>
    <w:rsid w:val="00974354"/>
    <w:rsid w:val="009747E0"/>
    <w:rsid w:val="009749D0"/>
    <w:rsid w:val="00975048"/>
    <w:rsid w:val="009755D0"/>
    <w:rsid w:val="009758A3"/>
    <w:rsid w:val="009760C0"/>
    <w:rsid w:val="00976882"/>
    <w:rsid w:val="009769A7"/>
    <w:rsid w:val="00976CCA"/>
    <w:rsid w:val="00977924"/>
    <w:rsid w:val="009800D3"/>
    <w:rsid w:val="00980A16"/>
    <w:rsid w:val="00980B55"/>
    <w:rsid w:val="0098152D"/>
    <w:rsid w:val="0098172B"/>
    <w:rsid w:val="00981A59"/>
    <w:rsid w:val="0098236B"/>
    <w:rsid w:val="00982620"/>
    <w:rsid w:val="00983583"/>
    <w:rsid w:val="009854EE"/>
    <w:rsid w:val="00985E1C"/>
    <w:rsid w:val="009860EC"/>
    <w:rsid w:val="0098718D"/>
    <w:rsid w:val="00987732"/>
    <w:rsid w:val="009878D8"/>
    <w:rsid w:val="009903F5"/>
    <w:rsid w:val="00990FE4"/>
    <w:rsid w:val="00991710"/>
    <w:rsid w:val="00991F8A"/>
    <w:rsid w:val="00992683"/>
    <w:rsid w:val="0099274F"/>
    <w:rsid w:val="00993A9B"/>
    <w:rsid w:val="00994524"/>
    <w:rsid w:val="00995036"/>
    <w:rsid w:val="009963D0"/>
    <w:rsid w:val="009965F1"/>
    <w:rsid w:val="00996CEE"/>
    <w:rsid w:val="00996D31"/>
    <w:rsid w:val="00997496"/>
    <w:rsid w:val="00997723"/>
    <w:rsid w:val="0099796C"/>
    <w:rsid w:val="00997A89"/>
    <w:rsid w:val="009A05D3"/>
    <w:rsid w:val="009A06DA"/>
    <w:rsid w:val="009A0B6E"/>
    <w:rsid w:val="009A155D"/>
    <w:rsid w:val="009A1CF2"/>
    <w:rsid w:val="009A2689"/>
    <w:rsid w:val="009A275C"/>
    <w:rsid w:val="009A282A"/>
    <w:rsid w:val="009A312D"/>
    <w:rsid w:val="009A3989"/>
    <w:rsid w:val="009A3D26"/>
    <w:rsid w:val="009A404E"/>
    <w:rsid w:val="009A41B2"/>
    <w:rsid w:val="009A4863"/>
    <w:rsid w:val="009A4E51"/>
    <w:rsid w:val="009A58B8"/>
    <w:rsid w:val="009A5E81"/>
    <w:rsid w:val="009A62F0"/>
    <w:rsid w:val="009A6F8F"/>
    <w:rsid w:val="009A732A"/>
    <w:rsid w:val="009A74EE"/>
    <w:rsid w:val="009A7BE3"/>
    <w:rsid w:val="009A7E8E"/>
    <w:rsid w:val="009B0B97"/>
    <w:rsid w:val="009B0D65"/>
    <w:rsid w:val="009B141E"/>
    <w:rsid w:val="009B196C"/>
    <w:rsid w:val="009B24C1"/>
    <w:rsid w:val="009B293B"/>
    <w:rsid w:val="009B30EC"/>
    <w:rsid w:val="009B35BE"/>
    <w:rsid w:val="009B460B"/>
    <w:rsid w:val="009B4706"/>
    <w:rsid w:val="009B49A4"/>
    <w:rsid w:val="009B4AE9"/>
    <w:rsid w:val="009B4CBE"/>
    <w:rsid w:val="009B4F86"/>
    <w:rsid w:val="009B5023"/>
    <w:rsid w:val="009B52A8"/>
    <w:rsid w:val="009B65FD"/>
    <w:rsid w:val="009B66AD"/>
    <w:rsid w:val="009B6855"/>
    <w:rsid w:val="009B6D84"/>
    <w:rsid w:val="009B71A9"/>
    <w:rsid w:val="009C0108"/>
    <w:rsid w:val="009C0D33"/>
    <w:rsid w:val="009C1B43"/>
    <w:rsid w:val="009C1C04"/>
    <w:rsid w:val="009C1DE2"/>
    <w:rsid w:val="009C375D"/>
    <w:rsid w:val="009C37D1"/>
    <w:rsid w:val="009C3A66"/>
    <w:rsid w:val="009C3FFC"/>
    <w:rsid w:val="009C41EF"/>
    <w:rsid w:val="009C4922"/>
    <w:rsid w:val="009C4B5E"/>
    <w:rsid w:val="009C5414"/>
    <w:rsid w:val="009C5735"/>
    <w:rsid w:val="009C60D8"/>
    <w:rsid w:val="009C6146"/>
    <w:rsid w:val="009C63C5"/>
    <w:rsid w:val="009C646D"/>
    <w:rsid w:val="009C758F"/>
    <w:rsid w:val="009C75F7"/>
    <w:rsid w:val="009C7727"/>
    <w:rsid w:val="009C77A1"/>
    <w:rsid w:val="009C788C"/>
    <w:rsid w:val="009C79D8"/>
    <w:rsid w:val="009C7F23"/>
    <w:rsid w:val="009D017C"/>
    <w:rsid w:val="009D0436"/>
    <w:rsid w:val="009D0B8A"/>
    <w:rsid w:val="009D1EC2"/>
    <w:rsid w:val="009D28C2"/>
    <w:rsid w:val="009D3005"/>
    <w:rsid w:val="009D31B0"/>
    <w:rsid w:val="009D3EA9"/>
    <w:rsid w:val="009D46AF"/>
    <w:rsid w:val="009D55EF"/>
    <w:rsid w:val="009D61B0"/>
    <w:rsid w:val="009D67BF"/>
    <w:rsid w:val="009D7986"/>
    <w:rsid w:val="009D7CBF"/>
    <w:rsid w:val="009E0074"/>
    <w:rsid w:val="009E0633"/>
    <w:rsid w:val="009E09BA"/>
    <w:rsid w:val="009E0BB5"/>
    <w:rsid w:val="009E1447"/>
    <w:rsid w:val="009E16C1"/>
    <w:rsid w:val="009E16C3"/>
    <w:rsid w:val="009E17F0"/>
    <w:rsid w:val="009E18F4"/>
    <w:rsid w:val="009E1CC5"/>
    <w:rsid w:val="009E2141"/>
    <w:rsid w:val="009E24F9"/>
    <w:rsid w:val="009E2A9A"/>
    <w:rsid w:val="009E2C76"/>
    <w:rsid w:val="009E3186"/>
    <w:rsid w:val="009E4238"/>
    <w:rsid w:val="009E49AC"/>
    <w:rsid w:val="009E49FD"/>
    <w:rsid w:val="009E64F7"/>
    <w:rsid w:val="009E6614"/>
    <w:rsid w:val="009E6B7B"/>
    <w:rsid w:val="009E6FA9"/>
    <w:rsid w:val="009E7067"/>
    <w:rsid w:val="009E750F"/>
    <w:rsid w:val="009E7F38"/>
    <w:rsid w:val="009E7F4D"/>
    <w:rsid w:val="009F1318"/>
    <w:rsid w:val="009F1C24"/>
    <w:rsid w:val="009F29C3"/>
    <w:rsid w:val="009F33BB"/>
    <w:rsid w:val="009F3BCF"/>
    <w:rsid w:val="009F4A1A"/>
    <w:rsid w:val="009F5A53"/>
    <w:rsid w:val="009F608E"/>
    <w:rsid w:val="009F6A23"/>
    <w:rsid w:val="009F6A90"/>
    <w:rsid w:val="009F77D3"/>
    <w:rsid w:val="00A00371"/>
    <w:rsid w:val="00A00449"/>
    <w:rsid w:val="00A00834"/>
    <w:rsid w:val="00A01028"/>
    <w:rsid w:val="00A01294"/>
    <w:rsid w:val="00A014AC"/>
    <w:rsid w:val="00A01D6E"/>
    <w:rsid w:val="00A025FB"/>
    <w:rsid w:val="00A028B9"/>
    <w:rsid w:val="00A02D5D"/>
    <w:rsid w:val="00A03ACC"/>
    <w:rsid w:val="00A03D85"/>
    <w:rsid w:val="00A03DB2"/>
    <w:rsid w:val="00A0448F"/>
    <w:rsid w:val="00A04616"/>
    <w:rsid w:val="00A04640"/>
    <w:rsid w:val="00A04AFC"/>
    <w:rsid w:val="00A0503E"/>
    <w:rsid w:val="00A05530"/>
    <w:rsid w:val="00A0778B"/>
    <w:rsid w:val="00A106E0"/>
    <w:rsid w:val="00A10F21"/>
    <w:rsid w:val="00A10F6B"/>
    <w:rsid w:val="00A11A9E"/>
    <w:rsid w:val="00A123BA"/>
    <w:rsid w:val="00A1242A"/>
    <w:rsid w:val="00A12476"/>
    <w:rsid w:val="00A12E94"/>
    <w:rsid w:val="00A1362D"/>
    <w:rsid w:val="00A14B47"/>
    <w:rsid w:val="00A15952"/>
    <w:rsid w:val="00A15C28"/>
    <w:rsid w:val="00A15F60"/>
    <w:rsid w:val="00A174C2"/>
    <w:rsid w:val="00A20277"/>
    <w:rsid w:val="00A22292"/>
    <w:rsid w:val="00A22D66"/>
    <w:rsid w:val="00A23829"/>
    <w:rsid w:val="00A24348"/>
    <w:rsid w:val="00A24D4F"/>
    <w:rsid w:val="00A259E1"/>
    <w:rsid w:val="00A25F76"/>
    <w:rsid w:val="00A2628C"/>
    <w:rsid w:val="00A264B1"/>
    <w:rsid w:val="00A26568"/>
    <w:rsid w:val="00A26A38"/>
    <w:rsid w:val="00A26A80"/>
    <w:rsid w:val="00A26BE3"/>
    <w:rsid w:val="00A27438"/>
    <w:rsid w:val="00A274E6"/>
    <w:rsid w:val="00A275E8"/>
    <w:rsid w:val="00A2776A"/>
    <w:rsid w:val="00A279AA"/>
    <w:rsid w:val="00A27BB2"/>
    <w:rsid w:val="00A30047"/>
    <w:rsid w:val="00A3015F"/>
    <w:rsid w:val="00A3019B"/>
    <w:rsid w:val="00A3067F"/>
    <w:rsid w:val="00A30A44"/>
    <w:rsid w:val="00A30F11"/>
    <w:rsid w:val="00A31066"/>
    <w:rsid w:val="00A32EAD"/>
    <w:rsid w:val="00A33E2C"/>
    <w:rsid w:val="00A34122"/>
    <w:rsid w:val="00A34841"/>
    <w:rsid w:val="00A34B11"/>
    <w:rsid w:val="00A34B3F"/>
    <w:rsid w:val="00A36EB0"/>
    <w:rsid w:val="00A36FBA"/>
    <w:rsid w:val="00A402C5"/>
    <w:rsid w:val="00A40501"/>
    <w:rsid w:val="00A40C6D"/>
    <w:rsid w:val="00A411F2"/>
    <w:rsid w:val="00A414E5"/>
    <w:rsid w:val="00A41DB9"/>
    <w:rsid w:val="00A430DD"/>
    <w:rsid w:val="00A43799"/>
    <w:rsid w:val="00A43A66"/>
    <w:rsid w:val="00A44E63"/>
    <w:rsid w:val="00A45720"/>
    <w:rsid w:val="00A4593E"/>
    <w:rsid w:val="00A45DDA"/>
    <w:rsid w:val="00A46763"/>
    <w:rsid w:val="00A46A8D"/>
    <w:rsid w:val="00A46A99"/>
    <w:rsid w:val="00A47963"/>
    <w:rsid w:val="00A47CA0"/>
    <w:rsid w:val="00A47E77"/>
    <w:rsid w:val="00A50972"/>
    <w:rsid w:val="00A50AF6"/>
    <w:rsid w:val="00A51221"/>
    <w:rsid w:val="00A51727"/>
    <w:rsid w:val="00A51F03"/>
    <w:rsid w:val="00A532ED"/>
    <w:rsid w:val="00A53D34"/>
    <w:rsid w:val="00A54A42"/>
    <w:rsid w:val="00A55851"/>
    <w:rsid w:val="00A55FF7"/>
    <w:rsid w:val="00A5623A"/>
    <w:rsid w:val="00A562F9"/>
    <w:rsid w:val="00A5633C"/>
    <w:rsid w:val="00A564D6"/>
    <w:rsid w:val="00A5662C"/>
    <w:rsid w:val="00A575DB"/>
    <w:rsid w:val="00A5777A"/>
    <w:rsid w:val="00A57B72"/>
    <w:rsid w:val="00A57C16"/>
    <w:rsid w:val="00A603B9"/>
    <w:rsid w:val="00A608A4"/>
    <w:rsid w:val="00A6095F"/>
    <w:rsid w:val="00A61712"/>
    <w:rsid w:val="00A62FEC"/>
    <w:rsid w:val="00A63876"/>
    <w:rsid w:val="00A63EFB"/>
    <w:rsid w:val="00A63FC2"/>
    <w:rsid w:val="00A64079"/>
    <w:rsid w:val="00A64103"/>
    <w:rsid w:val="00A64AF7"/>
    <w:rsid w:val="00A651F0"/>
    <w:rsid w:val="00A65513"/>
    <w:rsid w:val="00A65B44"/>
    <w:rsid w:val="00A65B58"/>
    <w:rsid w:val="00A65D77"/>
    <w:rsid w:val="00A65DD3"/>
    <w:rsid w:val="00A6620C"/>
    <w:rsid w:val="00A66582"/>
    <w:rsid w:val="00A669DD"/>
    <w:rsid w:val="00A66AFB"/>
    <w:rsid w:val="00A66CA6"/>
    <w:rsid w:val="00A679BD"/>
    <w:rsid w:val="00A67BBA"/>
    <w:rsid w:val="00A67EB9"/>
    <w:rsid w:val="00A70800"/>
    <w:rsid w:val="00A7139E"/>
    <w:rsid w:val="00A713AC"/>
    <w:rsid w:val="00A716B3"/>
    <w:rsid w:val="00A71845"/>
    <w:rsid w:val="00A71872"/>
    <w:rsid w:val="00A71FE4"/>
    <w:rsid w:val="00A723DD"/>
    <w:rsid w:val="00A7282C"/>
    <w:rsid w:val="00A73457"/>
    <w:rsid w:val="00A73797"/>
    <w:rsid w:val="00A73992"/>
    <w:rsid w:val="00A7399B"/>
    <w:rsid w:val="00A73CB9"/>
    <w:rsid w:val="00A74B2B"/>
    <w:rsid w:val="00A75E45"/>
    <w:rsid w:val="00A760A2"/>
    <w:rsid w:val="00A76B83"/>
    <w:rsid w:val="00A76D94"/>
    <w:rsid w:val="00A770C5"/>
    <w:rsid w:val="00A7788E"/>
    <w:rsid w:val="00A77D08"/>
    <w:rsid w:val="00A80000"/>
    <w:rsid w:val="00A80BCA"/>
    <w:rsid w:val="00A80E83"/>
    <w:rsid w:val="00A81433"/>
    <w:rsid w:val="00A814ED"/>
    <w:rsid w:val="00A81656"/>
    <w:rsid w:val="00A81A92"/>
    <w:rsid w:val="00A81FA2"/>
    <w:rsid w:val="00A82567"/>
    <w:rsid w:val="00A827B2"/>
    <w:rsid w:val="00A82934"/>
    <w:rsid w:val="00A8296E"/>
    <w:rsid w:val="00A82A2C"/>
    <w:rsid w:val="00A82C91"/>
    <w:rsid w:val="00A83249"/>
    <w:rsid w:val="00A83E5E"/>
    <w:rsid w:val="00A841BA"/>
    <w:rsid w:val="00A84788"/>
    <w:rsid w:val="00A849AC"/>
    <w:rsid w:val="00A84A91"/>
    <w:rsid w:val="00A84CB0"/>
    <w:rsid w:val="00A8529F"/>
    <w:rsid w:val="00A8536F"/>
    <w:rsid w:val="00A85BAD"/>
    <w:rsid w:val="00A861A4"/>
    <w:rsid w:val="00A86378"/>
    <w:rsid w:val="00A87099"/>
    <w:rsid w:val="00A8736B"/>
    <w:rsid w:val="00A87BAA"/>
    <w:rsid w:val="00A87C6B"/>
    <w:rsid w:val="00A90107"/>
    <w:rsid w:val="00A91555"/>
    <w:rsid w:val="00A91DEC"/>
    <w:rsid w:val="00A933AE"/>
    <w:rsid w:val="00A938C1"/>
    <w:rsid w:val="00A9391A"/>
    <w:rsid w:val="00A93AD1"/>
    <w:rsid w:val="00A94AA5"/>
    <w:rsid w:val="00A94E4C"/>
    <w:rsid w:val="00A95192"/>
    <w:rsid w:val="00A9572F"/>
    <w:rsid w:val="00A95D51"/>
    <w:rsid w:val="00A95EE3"/>
    <w:rsid w:val="00A95FC3"/>
    <w:rsid w:val="00A95FFC"/>
    <w:rsid w:val="00A9658A"/>
    <w:rsid w:val="00A969EA"/>
    <w:rsid w:val="00A972AF"/>
    <w:rsid w:val="00AA003A"/>
    <w:rsid w:val="00AA0565"/>
    <w:rsid w:val="00AA0F68"/>
    <w:rsid w:val="00AA105F"/>
    <w:rsid w:val="00AA1B2B"/>
    <w:rsid w:val="00AA22E0"/>
    <w:rsid w:val="00AA239B"/>
    <w:rsid w:val="00AA275D"/>
    <w:rsid w:val="00AA2891"/>
    <w:rsid w:val="00AA2C6B"/>
    <w:rsid w:val="00AA35DD"/>
    <w:rsid w:val="00AA3DEC"/>
    <w:rsid w:val="00AA46D3"/>
    <w:rsid w:val="00AA4FB3"/>
    <w:rsid w:val="00AA64F8"/>
    <w:rsid w:val="00AA786A"/>
    <w:rsid w:val="00AA7961"/>
    <w:rsid w:val="00AA7F87"/>
    <w:rsid w:val="00AB07E5"/>
    <w:rsid w:val="00AB12D6"/>
    <w:rsid w:val="00AB1673"/>
    <w:rsid w:val="00AB170E"/>
    <w:rsid w:val="00AB18B2"/>
    <w:rsid w:val="00AB2431"/>
    <w:rsid w:val="00AB2651"/>
    <w:rsid w:val="00AB2B7B"/>
    <w:rsid w:val="00AB2E83"/>
    <w:rsid w:val="00AB34B2"/>
    <w:rsid w:val="00AB3B94"/>
    <w:rsid w:val="00AB44AA"/>
    <w:rsid w:val="00AB47D5"/>
    <w:rsid w:val="00AB4D59"/>
    <w:rsid w:val="00AB57C0"/>
    <w:rsid w:val="00AB5842"/>
    <w:rsid w:val="00AB5AE3"/>
    <w:rsid w:val="00AB649C"/>
    <w:rsid w:val="00AB68E4"/>
    <w:rsid w:val="00AB695E"/>
    <w:rsid w:val="00AB7179"/>
    <w:rsid w:val="00AB722A"/>
    <w:rsid w:val="00AB73E1"/>
    <w:rsid w:val="00AB7870"/>
    <w:rsid w:val="00AB7C9F"/>
    <w:rsid w:val="00AC001B"/>
    <w:rsid w:val="00AC0116"/>
    <w:rsid w:val="00AC0559"/>
    <w:rsid w:val="00AC0E8C"/>
    <w:rsid w:val="00AC16FA"/>
    <w:rsid w:val="00AC221A"/>
    <w:rsid w:val="00AC2ABF"/>
    <w:rsid w:val="00AC2AFC"/>
    <w:rsid w:val="00AC2FCC"/>
    <w:rsid w:val="00AC38B8"/>
    <w:rsid w:val="00AC5630"/>
    <w:rsid w:val="00AC56EB"/>
    <w:rsid w:val="00AC5714"/>
    <w:rsid w:val="00AC5B19"/>
    <w:rsid w:val="00AC61C0"/>
    <w:rsid w:val="00AC67BF"/>
    <w:rsid w:val="00AC6E4F"/>
    <w:rsid w:val="00AC6E63"/>
    <w:rsid w:val="00AC74FF"/>
    <w:rsid w:val="00AC79F9"/>
    <w:rsid w:val="00AD05CC"/>
    <w:rsid w:val="00AD085C"/>
    <w:rsid w:val="00AD1317"/>
    <w:rsid w:val="00AD192F"/>
    <w:rsid w:val="00AD1D9C"/>
    <w:rsid w:val="00AD1E5C"/>
    <w:rsid w:val="00AD20A3"/>
    <w:rsid w:val="00AD2104"/>
    <w:rsid w:val="00AD24D3"/>
    <w:rsid w:val="00AD26CE"/>
    <w:rsid w:val="00AD289D"/>
    <w:rsid w:val="00AD33CD"/>
    <w:rsid w:val="00AD3CFB"/>
    <w:rsid w:val="00AD3DA8"/>
    <w:rsid w:val="00AD454E"/>
    <w:rsid w:val="00AD494E"/>
    <w:rsid w:val="00AD5231"/>
    <w:rsid w:val="00AD5580"/>
    <w:rsid w:val="00AD570B"/>
    <w:rsid w:val="00AD5C76"/>
    <w:rsid w:val="00AD5D54"/>
    <w:rsid w:val="00AD6242"/>
    <w:rsid w:val="00AD6266"/>
    <w:rsid w:val="00AD6C1C"/>
    <w:rsid w:val="00AD77EC"/>
    <w:rsid w:val="00AD79C4"/>
    <w:rsid w:val="00AE02E6"/>
    <w:rsid w:val="00AE110F"/>
    <w:rsid w:val="00AE16FC"/>
    <w:rsid w:val="00AE1902"/>
    <w:rsid w:val="00AE1B5E"/>
    <w:rsid w:val="00AE25BD"/>
    <w:rsid w:val="00AE28DA"/>
    <w:rsid w:val="00AE2EFF"/>
    <w:rsid w:val="00AE30B4"/>
    <w:rsid w:val="00AE3FE2"/>
    <w:rsid w:val="00AE4077"/>
    <w:rsid w:val="00AE42D9"/>
    <w:rsid w:val="00AE43CE"/>
    <w:rsid w:val="00AE482D"/>
    <w:rsid w:val="00AE60DC"/>
    <w:rsid w:val="00AE6164"/>
    <w:rsid w:val="00AE62CB"/>
    <w:rsid w:val="00AE62CF"/>
    <w:rsid w:val="00AE6A7C"/>
    <w:rsid w:val="00AE6C71"/>
    <w:rsid w:val="00AE7040"/>
    <w:rsid w:val="00AE7172"/>
    <w:rsid w:val="00AE7261"/>
    <w:rsid w:val="00AF0101"/>
    <w:rsid w:val="00AF01D0"/>
    <w:rsid w:val="00AF0310"/>
    <w:rsid w:val="00AF1599"/>
    <w:rsid w:val="00AF1B3D"/>
    <w:rsid w:val="00AF1CA6"/>
    <w:rsid w:val="00AF2034"/>
    <w:rsid w:val="00AF2224"/>
    <w:rsid w:val="00AF229E"/>
    <w:rsid w:val="00AF2D1C"/>
    <w:rsid w:val="00AF4057"/>
    <w:rsid w:val="00AF45B4"/>
    <w:rsid w:val="00AF4A6B"/>
    <w:rsid w:val="00AF4BBD"/>
    <w:rsid w:val="00AF4E8B"/>
    <w:rsid w:val="00AF55E0"/>
    <w:rsid w:val="00AF60D1"/>
    <w:rsid w:val="00AF623E"/>
    <w:rsid w:val="00AF6304"/>
    <w:rsid w:val="00AF662C"/>
    <w:rsid w:val="00AF693C"/>
    <w:rsid w:val="00AF745A"/>
    <w:rsid w:val="00B001B5"/>
    <w:rsid w:val="00B00A3A"/>
    <w:rsid w:val="00B00BFC"/>
    <w:rsid w:val="00B01F57"/>
    <w:rsid w:val="00B01F7F"/>
    <w:rsid w:val="00B02D12"/>
    <w:rsid w:val="00B03E68"/>
    <w:rsid w:val="00B0416A"/>
    <w:rsid w:val="00B04455"/>
    <w:rsid w:val="00B04AD4"/>
    <w:rsid w:val="00B05D71"/>
    <w:rsid w:val="00B06404"/>
    <w:rsid w:val="00B06558"/>
    <w:rsid w:val="00B0686A"/>
    <w:rsid w:val="00B06C11"/>
    <w:rsid w:val="00B071E9"/>
    <w:rsid w:val="00B07219"/>
    <w:rsid w:val="00B07257"/>
    <w:rsid w:val="00B072BC"/>
    <w:rsid w:val="00B07582"/>
    <w:rsid w:val="00B07656"/>
    <w:rsid w:val="00B07B59"/>
    <w:rsid w:val="00B07F55"/>
    <w:rsid w:val="00B11998"/>
    <w:rsid w:val="00B11B6E"/>
    <w:rsid w:val="00B122E1"/>
    <w:rsid w:val="00B127BE"/>
    <w:rsid w:val="00B12AE1"/>
    <w:rsid w:val="00B12C05"/>
    <w:rsid w:val="00B12E67"/>
    <w:rsid w:val="00B12FED"/>
    <w:rsid w:val="00B13194"/>
    <w:rsid w:val="00B13624"/>
    <w:rsid w:val="00B13B87"/>
    <w:rsid w:val="00B13EE3"/>
    <w:rsid w:val="00B14394"/>
    <w:rsid w:val="00B144B1"/>
    <w:rsid w:val="00B1495A"/>
    <w:rsid w:val="00B14B70"/>
    <w:rsid w:val="00B150F6"/>
    <w:rsid w:val="00B15274"/>
    <w:rsid w:val="00B15D28"/>
    <w:rsid w:val="00B1627E"/>
    <w:rsid w:val="00B167D7"/>
    <w:rsid w:val="00B16847"/>
    <w:rsid w:val="00B16CAE"/>
    <w:rsid w:val="00B1700B"/>
    <w:rsid w:val="00B172C3"/>
    <w:rsid w:val="00B209CA"/>
    <w:rsid w:val="00B2124A"/>
    <w:rsid w:val="00B21929"/>
    <w:rsid w:val="00B22861"/>
    <w:rsid w:val="00B23301"/>
    <w:rsid w:val="00B234BF"/>
    <w:rsid w:val="00B2376A"/>
    <w:rsid w:val="00B24659"/>
    <w:rsid w:val="00B248E6"/>
    <w:rsid w:val="00B24B32"/>
    <w:rsid w:val="00B24CA9"/>
    <w:rsid w:val="00B252C7"/>
    <w:rsid w:val="00B255C5"/>
    <w:rsid w:val="00B26043"/>
    <w:rsid w:val="00B261A2"/>
    <w:rsid w:val="00B2622B"/>
    <w:rsid w:val="00B27DE8"/>
    <w:rsid w:val="00B3015C"/>
    <w:rsid w:val="00B30B99"/>
    <w:rsid w:val="00B30D26"/>
    <w:rsid w:val="00B313B9"/>
    <w:rsid w:val="00B31A2C"/>
    <w:rsid w:val="00B31EAC"/>
    <w:rsid w:val="00B325E5"/>
    <w:rsid w:val="00B334E6"/>
    <w:rsid w:val="00B33554"/>
    <w:rsid w:val="00B33703"/>
    <w:rsid w:val="00B3516C"/>
    <w:rsid w:val="00B363FA"/>
    <w:rsid w:val="00B36EB9"/>
    <w:rsid w:val="00B37AEC"/>
    <w:rsid w:val="00B37D54"/>
    <w:rsid w:val="00B40023"/>
    <w:rsid w:val="00B40065"/>
    <w:rsid w:val="00B40424"/>
    <w:rsid w:val="00B405DC"/>
    <w:rsid w:val="00B40A05"/>
    <w:rsid w:val="00B40AE9"/>
    <w:rsid w:val="00B418DF"/>
    <w:rsid w:val="00B41CFD"/>
    <w:rsid w:val="00B41DC3"/>
    <w:rsid w:val="00B422FE"/>
    <w:rsid w:val="00B42306"/>
    <w:rsid w:val="00B4259E"/>
    <w:rsid w:val="00B42CA8"/>
    <w:rsid w:val="00B43787"/>
    <w:rsid w:val="00B43B11"/>
    <w:rsid w:val="00B43CFB"/>
    <w:rsid w:val="00B43D12"/>
    <w:rsid w:val="00B44308"/>
    <w:rsid w:val="00B44D97"/>
    <w:rsid w:val="00B44FDF"/>
    <w:rsid w:val="00B456BD"/>
    <w:rsid w:val="00B45CB8"/>
    <w:rsid w:val="00B45F92"/>
    <w:rsid w:val="00B46174"/>
    <w:rsid w:val="00B471B0"/>
    <w:rsid w:val="00B471E3"/>
    <w:rsid w:val="00B474ED"/>
    <w:rsid w:val="00B478BB"/>
    <w:rsid w:val="00B47B0F"/>
    <w:rsid w:val="00B47BA3"/>
    <w:rsid w:val="00B52AEA"/>
    <w:rsid w:val="00B537F9"/>
    <w:rsid w:val="00B539F0"/>
    <w:rsid w:val="00B53A15"/>
    <w:rsid w:val="00B54C60"/>
    <w:rsid w:val="00B54D69"/>
    <w:rsid w:val="00B54EB8"/>
    <w:rsid w:val="00B5531C"/>
    <w:rsid w:val="00B55B22"/>
    <w:rsid w:val="00B55B93"/>
    <w:rsid w:val="00B55C5F"/>
    <w:rsid w:val="00B55D94"/>
    <w:rsid w:val="00B5625C"/>
    <w:rsid w:val="00B56393"/>
    <w:rsid w:val="00B5648B"/>
    <w:rsid w:val="00B56562"/>
    <w:rsid w:val="00B5676E"/>
    <w:rsid w:val="00B56E14"/>
    <w:rsid w:val="00B572E0"/>
    <w:rsid w:val="00B6040E"/>
    <w:rsid w:val="00B60E03"/>
    <w:rsid w:val="00B61757"/>
    <w:rsid w:val="00B61E5E"/>
    <w:rsid w:val="00B61ECA"/>
    <w:rsid w:val="00B61FBE"/>
    <w:rsid w:val="00B61FD0"/>
    <w:rsid w:val="00B62334"/>
    <w:rsid w:val="00B62746"/>
    <w:rsid w:val="00B62962"/>
    <w:rsid w:val="00B62CC2"/>
    <w:rsid w:val="00B62CC8"/>
    <w:rsid w:val="00B63B82"/>
    <w:rsid w:val="00B63BCC"/>
    <w:rsid w:val="00B64D83"/>
    <w:rsid w:val="00B65401"/>
    <w:rsid w:val="00B6572E"/>
    <w:rsid w:val="00B65BFC"/>
    <w:rsid w:val="00B66303"/>
    <w:rsid w:val="00B66309"/>
    <w:rsid w:val="00B669AB"/>
    <w:rsid w:val="00B66CA7"/>
    <w:rsid w:val="00B66E7F"/>
    <w:rsid w:val="00B67B0B"/>
    <w:rsid w:val="00B67C52"/>
    <w:rsid w:val="00B67F10"/>
    <w:rsid w:val="00B705C5"/>
    <w:rsid w:val="00B70D86"/>
    <w:rsid w:val="00B70DA9"/>
    <w:rsid w:val="00B71675"/>
    <w:rsid w:val="00B7260A"/>
    <w:rsid w:val="00B7287F"/>
    <w:rsid w:val="00B72C0A"/>
    <w:rsid w:val="00B72D68"/>
    <w:rsid w:val="00B72F78"/>
    <w:rsid w:val="00B72FDD"/>
    <w:rsid w:val="00B734F7"/>
    <w:rsid w:val="00B7523B"/>
    <w:rsid w:val="00B755E2"/>
    <w:rsid w:val="00B7560C"/>
    <w:rsid w:val="00B763D5"/>
    <w:rsid w:val="00B764A9"/>
    <w:rsid w:val="00B77825"/>
    <w:rsid w:val="00B77C11"/>
    <w:rsid w:val="00B77CB6"/>
    <w:rsid w:val="00B77E6F"/>
    <w:rsid w:val="00B8136A"/>
    <w:rsid w:val="00B81541"/>
    <w:rsid w:val="00B816A4"/>
    <w:rsid w:val="00B818A7"/>
    <w:rsid w:val="00B81B01"/>
    <w:rsid w:val="00B81B48"/>
    <w:rsid w:val="00B81DD6"/>
    <w:rsid w:val="00B82149"/>
    <w:rsid w:val="00B825B1"/>
    <w:rsid w:val="00B829A8"/>
    <w:rsid w:val="00B83E52"/>
    <w:rsid w:val="00B84284"/>
    <w:rsid w:val="00B84341"/>
    <w:rsid w:val="00B84F23"/>
    <w:rsid w:val="00B85065"/>
    <w:rsid w:val="00B85D87"/>
    <w:rsid w:val="00B8688E"/>
    <w:rsid w:val="00B86CFB"/>
    <w:rsid w:val="00B877C9"/>
    <w:rsid w:val="00B87C69"/>
    <w:rsid w:val="00B87FBE"/>
    <w:rsid w:val="00B91ADE"/>
    <w:rsid w:val="00B91F05"/>
    <w:rsid w:val="00B92BDE"/>
    <w:rsid w:val="00B92EF5"/>
    <w:rsid w:val="00B932F7"/>
    <w:rsid w:val="00B93B81"/>
    <w:rsid w:val="00B93D8A"/>
    <w:rsid w:val="00B9404E"/>
    <w:rsid w:val="00B950E6"/>
    <w:rsid w:val="00B952B6"/>
    <w:rsid w:val="00B95812"/>
    <w:rsid w:val="00B9606F"/>
    <w:rsid w:val="00B9635B"/>
    <w:rsid w:val="00B9682D"/>
    <w:rsid w:val="00B96CEC"/>
    <w:rsid w:val="00B96F96"/>
    <w:rsid w:val="00B97155"/>
    <w:rsid w:val="00B972E0"/>
    <w:rsid w:val="00B97708"/>
    <w:rsid w:val="00BA0409"/>
    <w:rsid w:val="00BA0670"/>
    <w:rsid w:val="00BA0825"/>
    <w:rsid w:val="00BA099A"/>
    <w:rsid w:val="00BA0BEF"/>
    <w:rsid w:val="00BA0E49"/>
    <w:rsid w:val="00BA14C7"/>
    <w:rsid w:val="00BA20FA"/>
    <w:rsid w:val="00BA2A85"/>
    <w:rsid w:val="00BA2AA2"/>
    <w:rsid w:val="00BA2B5C"/>
    <w:rsid w:val="00BA41F7"/>
    <w:rsid w:val="00BA4578"/>
    <w:rsid w:val="00BA4624"/>
    <w:rsid w:val="00BA5829"/>
    <w:rsid w:val="00BA5891"/>
    <w:rsid w:val="00BA6BE5"/>
    <w:rsid w:val="00BA6E08"/>
    <w:rsid w:val="00BA6F56"/>
    <w:rsid w:val="00BA73D8"/>
    <w:rsid w:val="00BA77AA"/>
    <w:rsid w:val="00BA7C1D"/>
    <w:rsid w:val="00BB00AB"/>
    <w:rsid w:val="00BB01E4"/>
    <w:rsid w:val="00BB079B"/>
    <w:rsid w:val="00BB08AA"/>
    <w:rsid w:val="00BB0A39"/>
    <w:rsid w:val="00BB0D53"/>
    <w:rsid w:val="00BB0E26"/>
    <w:rsid w:val="00BB0EE1"/>
    <w:rsid w:val="00BB0F57"/>
    <w:rsid w:val="00BB2284"/>
    <w:rsid w:val="00BB23BD"/>
    <w:rsid w:val="00BB2B0E"/>
    <w:rsid w:val="00BB3489"/>
    <w:rsid w:val="00BB3C09"/>
    <w:rsid w:val="00BB4E1E"/>
    <w:rsid w:val="00BB5C65"/>
    <w:rsid w:val="00BB637F"/>
    <w:rsid w:val="00BB6ACB"/>
    <w:rsid w:val="00BB702C"/>
    <w:rsid w:val="00BB74BC"/>
    <w:rsid w:val="00BC007C"/>
    <w:rsid w:val="00BC0292"/>
    <w:rsid w:val="00BC077B"/>
    <w:rsid w:val="00BC0A6A"/>
    <w:rsid w:val="00BC0E51"/>
    <w:rsid w:val="00BC11CF"/>
    <w:rsid w:val="00BC1A36"/>
    <w:rsid w:val="00BC1AD7"/>
    <w:rsid w:val="00BC2358"/>
    <w:rsid w:val="00BC2415"/>
    <w:rsid w:val="00BC2432"/>
    <w:rsid w:val="00BC24F5"/>
    <w:rsid w:val="00BC2546"/>
    <w:rsid w:val="00BC2A16"/>
    <w:rsid w:val="00BC2D0F"/>
    <w:rsid w:val="00BC340E"/>
    <w:rsid w:val="00BC36AB"/>
    <w:rsid w:val="00BC396A"/>
    <w:rsid w:val="00BC3B5C"/>
    <w:rsid w:val="00BC483F"/>
    <w:rsid w:val="00BC49CF"/>
    <w:rsid w:val="00BC5197"/>
    <w:rsid w:val="00BC52E2"/>
    <w:rsid w:val="00BC56C3"/>
    <w:rsid w:val="00BC579A"/>
    <w:rsid w:val="00BC58CF"/>
    <w:rsid w:val="00BC5B85"/>
    <w:rsid w:val="00BC5E8D"/>
    <w:rsid w:val="00BC5F91"/>
    <w:rsid w:val="00BC60A1"/>
    <w:rsid w:val="00BC6329"/>
    <w:rsid w:val="00BC767C"/>
    <w:rsid w:val="00BC7B1E"/>
    <w:rsid w:val="00BC7E33"/>
    <w:rsid w:val="00BC7F7C"/>
    <w:rsid w:val="00BD033F"/>
    <w:rsid w:val="00BD046C"/>
    <w:rsid w:val="00BD05D9"/>
    <w:rsid w:val="00BD08BD"/>
    <w:rsid w:val="00BD0D58"/>
    <w:rsid w:val="00BD12E7"/>
    <w:rsid w:val="00BD14E4"/>
    <w:rsid w:val="00BD2391"/>
    <w:rsid w:val="00BD37D6"/>
    <w:rsid w:val="00BD3A76"/>
    <w:rsid w:val="00BD446C"/>
    <w:rsid w:val="00BD4FA1"/>
    <w:rsid w:val="00BD6400"/>
    <w:rsid w:val="00BD6764"/>
    <w:rsid w:val="00BD68A8"/>
    <w:rsid w:val="00BD6F16"/>
    <w:rsid w:val="00BD7407"/>
    <w:rsid w:val="00BD771D"/>
    <w:rsid w:val="00BD7BD9"/>
    <w:rsid w:val="00BD7DAA"/>
    <w:rsid w:val="00BE066E"/>
    <w:rsid w:val="00BE084D"/>
    <w:rsid w:val="00BE0C80"/>
    <w:rsid w:val="00BE1211"/>
    <w:rsid w:val="00BE3340"/>
    <w:rsid w:val="00BE3C3B"/>
    <w:rsid w:val="00BE461F"/>
    <w:rsid w:val="00BE525A"/>
    <w:rsid w:val="00BE6AB9"/>
    <w:rsid w:val="00BE6C85"/>
    <w:rsid w:val="00BE7412"/>
    <w:rsid w:val="00BE7515"/>
    <w:rsid w:val="00BE755E"/>
    <w:rsid w:val="00BE7A9B"/>
    <w:rsid w:val="00BE7E45"/>
    <w:rsid w:val="00BF0442"/>
    <w:rsid w:val="00BF075A"/>
    <w:rsid w:val="00BF0C65"/>
    <w:rsid w:val="00BF1314"/>
    <w:rsid w:val="00BF1718"/>
    <w:rsid w:val="00BF1C33"/>
    <w:rsid w:val="00BF1E6D"/>
    <w:rsid w:val="00BF3970"/>
    <w:rsid w:val="00BF3996"/>
    <w:rsid w:val="00BF3CAE"/>
    <w:rsid w:val="00BF40F6"/>
    <w:rsid w:val="00BF4E36"/>
    <w:rsid w:val="00BF516B"/>
    <w:rsid w:val="00BF58D1"/>
    <w:rsid w:val="00BF59CB"/>
    <w:rsid w:val="00BF5E26"/>
    <w:rsid w:val="00BF5E3A"/>
    <w:rsid w:val="00BF60CE"/>
    <w:rsid w:val="00BF65C2"/>
    <w:rsid w:val="00BF6AC0"/>
    <w:rsid w:val="00BF6E64"/>
    <w:rsid w:val="00BF74AC"/>
    <w:rsid w:val="00BF76FA"/>
    <w:rsid w:val="00C00087"/>
    <w:rsid w:val="00C007D3"/>
    <w:rsid w:val="00C00D76"/>
    <w:rsid w:val="00C00D9A"/>
    <w:rsid w:val="00C01A99"/>
    <w:rsid w:val="00C01C6C"/>
    <w:rsid w:val="00C02556"/>
    <w:rsid w:val="00C02C24"/>
    <w:rsid w:val="00C02EB8"/>
    <w:rsid w:val="00C02F59"/>
    <w:rsid w:val="00C03B27"/>
    <w:rsid w:val="00C04C3C"/>
    <w:rsid w:val="00C0565C"/>
    <w:rsid w:val="00C05CE8"/>
    <w:rsid w:val="00C063C6"/>
    <w:rsid w:val="00C0643A"/>
    <w:rsid w:val="00C06A39"/>
    <w:rsid w:val="00C07531"/>
    <w:rsid w:val="00C07735"/>
    <w:rsid w:val="00C0787D"/>
    <w:rsid w:val="00C07D37"/>
    <w:rsid w:val="00C10036"/>
    <w:rsid w:val="00C101DE"/>
    <w:rsid w:val="00C10B0B"/>
    <w:rsid w:val="00C10F1D"/>
    <w:rsid w:val="00C10F6A"/>
    <w:rsid w:val="00C11752"/>
    <w:rsid w:val="00C11784"/>
    <w:rsid w:val="00C117BB"/>
    <w:rsid w:val="00C11966"/>
    <w:rsid w:val="00C119EF"/>
    <w:rsid w:val="00C11E65"/>
    <w:rsid w:val="00C11FC2"/>
    <w:rsid w:val="00C120E8"/>
    <w:rsid w:val="00C12670"/>
    <w:rsid w:val="00C12B7E"/>
    <w:rsid w:val="00C12C3C"/>
    <w:rsid w:val="00C12DDC"/>
    <w:rsid w:val="00C13B65"/>
    <w:rsid w:val="00C1424B"/>
    <w:rsid w:val="00C149E7"/>
    <w:rsid w:val="00C14E58"/>
    <w:rsid w:val="00C153AB"/>
    <w:rsid w:val="00C153F0"/>
    <w:rsid w:val="00C1565C"/>
    <w:rsid w:val="00C15EF1"/>
    <w:rsid w:val="00C17623"/>
    <w:rsid w:val="00C210C1"/>
    <w:rsid w:val="00C216F6"/>
    <w:rsid w:val="00C21B4C"/>
    <w:rsid w:val="00C21F16"/>
    <w:rsid w:val="00C222BF"/>
    <w:rsid w:val="00C223EC"/>
    <w:rsid w:val="00C22502"/>
    <w:rsid w:val="00C22651"/>
    <w:rsid w:val="00C22CEA"/>
    <w:rsid w:val="00C230E6"/>
    <w:rsid w:val="00C23A75"/>
    <w:rsid w:val="00C23DBE"/>
    <w:rsid w:val="00C24AAC"/>
    <w:rsid w:val="00C25484"/>
    <w:rsid w:val="00C25686"/>
    <w:rsid w:val="00C25B68"/>
    <w:rsid w:val="00C26045"/>
    <w:rsid w:val="00C2671B"/>
    <w:rsid w:val="00C267B9"/>
    <w:rsid w:val="00C2689E"/>
    <w:rsid w:val="00C26AE2"/>
    <w:rsid w:val="00C2705A"/>
    <w:rsid w:val="00C27B17"/>
    <w:rsid w:val="00C27E20"/>
    <w:rsid w:val="00C30383"/>
    <w:rsid w:val="00C306A8"/>
    <w:rsid w:val="00C30738"/>
    <w:rsid w:val="00C307EF"/>
    <w:rsid w:val="00C30950"/>
    <w:rsid w:val="00C30AB8"/>
    <w:rsid w:val="00C30E0F"/>
    <w:rsid w:val="00C30E54"/>
    <w:rsid w:val="00C30E7D"/>
    <w:rsid w:val="00C31716"/>
    <w:rsid w:val="00C31F96"/>
    <w:rsid w:val="00C329F0"/>
    <w:rsid w:val="00C33484"/>
    <w:rsid w:val="00C337F9"/>
    <w:rsid w:val="00C33FBB"/>
    <w:rsid w:val="00C34779"/>
    <w:rsid w:val="00C34C0E"/>
    <w:rsid w:val="00C353D7"/>
    <w:rsid w:val="00C35D5F"/>
    <w:rsid w:val="00C375A9"/>
    <w:rsid w:val="00C37B37"/>
    <w:rsid w:val="00C37C77"/>
    <w:rsid w:val="00C37E0C"/>
    <w:rsid w:val="00C400D0"/>
    <w:rsid w:val="00C40387"/>
    <w:rsid w:val="00C40692"/>
    <w:rsid w:val="00C40B58"/>
    <w:rsid w:val="00C4154C"/>
    <w:rsid w:val="00C41940"/>
    <w:rsid w:val="00C419A6"/>
    <w:rsid w:val="00C42087"/>
    <w:rsid w:val="00C42188"/>
    <w:rsid w:val="00C43A2C"/>
    <w:rsid w:val="00C43A6C"/>
    <w:rsid w:val="00C444DD"/>
    <w:rsid w:val="00C4480A"/>
    <w:rsid w:val="00C44CDA"/>
    <w:rsid w:val="00C44EA0"/>
    <w:rsid w:val="00C45EA4"/>
    <w:rsid w:val="00C46B54"/>
    <w:rsid w:val="00C46D42"/>
    <w:rsid w:val="00C46EA9"/>
    <w:rsid w:val="00C470D9"/>
    <w:rsid w:val="00C4722D"/>
    <w:rsid w:val="00C47439"/>
    <w:rsid w:val="00C4756F"/>
    <w:rsid w:val="00C47737"/>
    <w:rsid w:val="00C5001B"/>
    <w:rsid w:val="00C5008B"/>
    <w:rsid w:val="00C50098"/>
    <w:rsid w:val="00C50288"/>
    <w:rsid w:val="00C50A0A"/>
    <w:rsid w:val="00C51A59"/>
    <w:rsid w:val="00C51FAE"/>
    <w:rsid w:val="00C521EE"/>
    <w:rsid w:val="00C52224"/>
    <w:rsid w:val="00C524FB"/>
    <w:rsid w:val="00C5262C"/>
    <w:rsid w:val="00C52AF6"/>
    <w:rsid w:val="00C52D40"/>
    <w:rsid w:val="00C537AE"/>
    <w:rsid w:val="00C53CAA"/>
    <w:rsid w:val="00C541A5"/>
    <w:rsid w:val="00C544C0"/>
    <w:rsid w:val="00C548C0"/>
    <w:rsid w:val="00C54BF8"/>
    <w:rsid w:val="00C5528F"/>
    <w:rsid w:val="00C562C4"/>
    <w:rsid w:val="00C566ED"/>
    <w:rsid w:val="00C57113"/>
    <w:rsid w:val="00C575A2"/>
    <w:rsid w:val="00C57715"/>
    <w:rsid w:val="00C60159"/>
    <w:rsid w:val="00C602CC"/>
    <w:rsid w:val="00C60700"/>
    <w:rsid w:val="00C61C01"/>
    <w:rsid w:val="00C62359"/>
    <w:rsid w:val="00C630D2"/>
    <w:rsid w:val="00C6333D"/>
    <w:rsid w:val="00C63391"/>
    <w:rsid w:val="00C63B72"/>
    <w:rsid w:val="00C63F34"/>
    <w:rsid w:val="00C64DEC"/>
    <w:rsid w:val="00C64ECF"/>
    <w:rsid w:val="00C65314"/>
    <w:rsid w:val="00C659F4"/>
    <w:rsid w:val="00C65EDE"/>
    <w:rsid w:val="00C6601C"/>
    <w:rsid w:val="00C669A5"/>
    <w:rsid w:val="00C67C5E"/>
    <w:rsid w:val="00C67C75"/>
    <w:rsid w:val="00C67F19"/>
    <w:rsid w:val="00C7023C"/>
    <w:rsid w:val="00C70298"/>
    <w:rsid w:val="00C709C0"/>
    <w:rsid w:val="00C70DEB"/>
    <w:rsid w:val="00C71608"/>
    <w:rsid w:val="00C71B26"/>
    <w:rsid w:val="00C71D47"/>
    <w:rsid w:val="00C738E6"/>
    <w:rsid w:val="00C741A1"/>
    <w:rsid w:val="00C74361"/>
    <w:rsid w:val="00C7474F"/>
    <w:rsid w:val="00C750B8"/>
    <w:rsid w:val="00C75CC7"/>
    <w:rsid w:val="00C75CD2"/>
    <w:rsid w:val="00C768B6"/>
    <w:rsid w:val="00C768F4"/>
    <w:rsid w:val="00C76A24"/>
    <w:rsid w:val="00C76AAF"/>
    <w:rsid w:val="00C76B6B"/>
    <w:rsid w:val="00C76E6D"/>
    <w:rsid w:val="00C76E8E"/>
    <w:rsid w:val="00C77A64"/>
    <w:rsid w:val="00C77A6F"/>
    <w:rsid w:val="00C77E03"/>
    <w:rsid w:val="00C806DD"/>
    <w:rsid w:val="00C80C44"/>
    <w:rsid w:val="00C80F5E"/>
    <w:rsid w:val="00C813B1"/>
    <w:rsid w:val="00C8140F"/>
    <w:rsid w:val="00C823AF"/>
    <w:rsid w:val="00C82E96"/>
    <w:rsid w:val="00C830F8"/>
    <w:rsid w:val="00C83139"/>
    <w:rsid w:val="00C83365"/>
    <w:rsid w:val="00C83EF0"/>
    <w:rsid w:val="00C84688"/>
    <w:rsid w:val="00C846D9"/>
    <w:rsid w:val="00C849AA"/>
    <w:rsid w:val="00C85B25"/>
    <w:rsid w:val="00C85EC8"/>
    <w:rsid w:val="00C864B7"/>
    <w:rsid w:val="00C86701"/>
    <w:rsid w:val="00C867AC"/>
    <w:rsid w:val="00C86BFC"/>
    <w:rsid w:val="00C870FE"/>
    <w:rsid w:val="00C8775E"/>
    <w:rsid w:val="00C877C9"/>
    <w:rsid w:val="00C900CD"/>
    <w:rsid w:val="00C9189A"/>
    <w:rsid w:val="00C91BD4"/>
    <w:rsid w:val="00C91F7D"/>
    <w:rsid w:val="00C92928"/>
    <w:rsid w:val="00C92C1E"/>
    <w:rsid w:val="00C93301"/>
    <w:rsid w:val="00C938F1"/>
    <w:rsid w:val="00C93A6B"/>
    <w:rsid w:val="00C94246"/>
    <w:rsid w:val="00C949D7"/>
    <w:rsid w:val="00C95F63"/>
    <w:rsid w:val="00C96A39"/>
    <w:rsid w:val="00C97A5A"/>
    <w:rsid w:val="00CA019B"/>
    <w:rsid w:val="00CA0687"/>
    <w:rsid w:val="00CA0729"/>
    <w:rsid w:val="00CA13B7"/>
    <w:rsid w:val="00CA13F1"/>
    <w:rsid w:val="00CA1876"/>
    <w:rsid w:val="00CA18BB"/>
    <w:rsid w:val="00CA1EDF"/>
    <w:rsid w:val="00CA1FBB"/>
    <w:rsid w:val="00CA2010"/>
    <w:rsid w:val="00CA2B67"/>
    <w:rsid w:val="00CA32C0"/>
    <w:rsid w:val="00CA35A4"/>
    <w:rsid w:val="00CA3662"/>
    <w:rsid w:val="00CA3875"/>
    <w:rsid w:val="00CA3B96"/>
    <w:rsid w:val="00CA4CD4"/>
    <w:rsid w:val="00CA4E76"/>
    <w:rsid w:val="00CA5323"/>
    <w:rsid w:val="00CA5800"/>
    <w:rsid w:val="00CA5B06"/>
    <w:rsid w:val="00CA61F1"/>
    <w:rsid w:val="00CA6BB7"/>
    <w:rsid w:val="00CA717C"/>
    <w:rsid w:val="00CB0474"/>
    <w:rsid w:val="00CB0536"/>
    <w:rsid w:val="00CB0B45"/>
    <w:rsid w:val="00CB156B"/>
    <w:rsid w:val="00CB1C92"/>
    <w:rsid w:val="00CB1CD9"/>
    <w:rsid w:val="00CB1E03"/>
    <w:rsid w:val="00CB1FB0"/>
    <w:rsid w:val="00CB2020"/>
    <w:rsid w:val="00CB2720"/>
    <w:rsid w:val="00CB2A99"/>
    <w:rsid w:val="00CB323B"/>
    <w:rsid w:val="00CB32D8"/>
    <w:rsid w:val="00CB370B"/>
    <w:rsid w:val="00CB373E"/>
    <w:rsid w:val="00CB3CB9"/>
    <w:rsid w:val="00CB3F4F"/>
    <w:rsid w:val="00CB4C24"/>
    <w:rsid w:val="00CB4F19"/>
    <w:rsid w:val="00CB6AF2"/>
    <w:rsid w:val="00CB6D57"/>
    <w:rsid w:val="00CB77DE"/>
    <w:rsid w:val="00CC0132"/>
    <w:rsid w:val="00CC02FF"/>
    <w:rsid w:val="00CC0312"/>
    <w:rsid w:val="00CC0A97"/>
    <w:rsid w:val="00CC0CB2"/>
    <w:rsid w:val="00CC151F"/>
    <w:rsid w:val="00CC1966"/>
    <w:rsid w:val="00CC1D70"/>
    <w:rsid w:val="00CC2021"/>
    <w:rsid w:val="00CC2244"/>
    <w:rsid w:val="00CC224C"/>
    <w:rsid w:val="00CC4031"/>
    <w:rsid w:val="00CC46E2"/>
    <w:rsid w:val="00CC4769"/>
    <w:rsid w:val="00CC4ED4"/>
    <w:rsid w:val="00CC5138"/>
    <w:rsid w:val="00CC5270"/>
    <w:rsid w:val="00CC584F"/>
    <w:rsid w:val="00CC5D82"/>
    <w:rsid w:val="00CC67B5"/>
    <w:rsid w:val="00CC7857"/>
    <w:rsid w:val="00CD0249"/>
    <w:rsid w:val="00CD04E3"/>
    <w:rsid w:val="00CD0796"/>
    <w:rsid w:val="00CD11AE"/>
    <w:rsid w:val="00CD16D4"/>
    <w:rsid w:val="00CD1979"/>
    <w:rsid w:val="00CD21EC"/>
    <w:rsid w:val="00CD3864"/>
    <w:rsid w:val="00CD4132"/>
    <w:rsid w:val="00CD48BF"/>
    <w:rsid w:val="00CD49DF"/>
    <w:rsid w:val="00CD52F6"/>
    <w:rsid w:val="00CD557C"/>
    <w:rsid w:val="00CD6D15"/>
    <w:rsid w:val="00CD730F"/>
    <w:rsid w:val="00CD7B96"/>
    <w:rsid w:val="00CE029F"/>
    <w:rsid w:val="00CE04B0"/>
    <w:rsid w:val="00CE06FC"/>
    <w:rsid w:val="00CE0E5A"/>
    <w:rsid w:val="00CE1B4F"/>
    <w:rsid w:val="00CE2553"/>
    <w:rsid w:val="00CE2986"/>
    <w:rsid w:val="00CE434E"/>
    <w:rsid w:val="00CE53EF"/>
    <w:rsid w:val="00CE5BB2"/>
    <w:rsid w:val="00CE6A16"/>
    <w:rsid w:val="00CE6AB1"/>
    <w:rsid w:val="00CE7586"/>
    <w:rsid w:val="00CE7636"/>
    <w:rsid w:val="00CE776D"/>
    <w:rsid w:val="00CE791D"/>
    <w:rsid w:val="00CF0D30"/>
    <w:rsid w:val="00CF123F"/>
    <w:rsid w:val="00CF15A1"/>
    <w:rsid w:val="00CF259F"/>
    <w:rsid w:val="00CF2E65"/>
    <w:rsid w:val="00CF3622"/>
    <w:rsid w:val="00CF36FA"/>
    <w:rsid w:val="00CF37AD"/>
    <w:rsid w:val="00CF3968"/>
    <w:rsid w:val="00CF3A20"/>
    <w:rsid w:val="00CF3AE5"/>
    <w:rsid w:val="00CF4187"/>
    <w:rsid w:val="00CF5154"/>
    <w:rsid w:val="00CF551E"/>
    <w:rsid w:val="00CF55B2"/>
    <w:rsid w:val="00CF63AD"/>
    <w:rsid w:val="00CF6631"/>
    <w:rsid w:val="00CF680D"/>
    <w:rsid w:val="00CF6854"/>
    <w:rsid w:val="00CF6AB4"/>
    <w:rsid w:val="00CF6B90"/>
    <w:rsid w:val="00CF6FCD"/>
    <w:rsid w:val="00CF71D7"/>
    <w:rsid w:val="00CF7794"/>
    <w:rsid w:val="00CF78E7"/>
    <w:rsid w:val="00CF7F08"/>
    <w:rsid w:val="00D007A9"/>
    <w:rsid w:val="00D0148A"/>
    <w:rsid w:val="00D01AC2"/>
    <w:rsid w:val="00D01CB4"/>
    <w:rsid w:val="00D0217A"/>
    <w:rsid w:val="00D04671"/>
    <w:rsid w:val="00D04812"/>
    <w:rsid w:val="00D04E8D"/>
    <w:rsid w:val="00D0510C"/>
    <w:rsid w:val="00D05218"/>
    <w:rsid w:val="00D057E5"/>
    <w:rsid w:val="00D0618A"/>
    <w:rsid w:val="00D06C4A"/>
    <w:rsid w:val="00D06CF6"/>
    <w:rsid w:val="00D0700E"/>
    <w:rsid w:val="00D075EF"/>
    <w:rsid w:val="00D076E3"/>
    <w:rsid w:val="00D07A6C"/>
    <w:rsid w:val="00D07C0D"/>
    <w:rsid w:val="00D07FA8"/>
    <w:rsid w:val="00D103EA"/>
    <w:rsid w:val="00D104EA"/>
    <w:rsid w:val="00D106BF"/>
    <w:rsid w:val="00D1099D"/>
    <w:rsid w:val="00D10AC0"/>
    <w:rsid w:val="00D10B73"/>
    <w:rsid w:val="00D11447"/>
    <w:rsid w:val="00D11644"/>
    <w:rsid w:val="00D118F7"/>
    <w:rsid w:val="00D11A8E"/>
    <w:rsid w:val="00D11EFA"/>
    <w:rsid w:val="00D125EE"/>
    <w:rsid w:val="00D1346A"/>
    <w:rsid w:val="00D1353D"/>
    <w:rsid w:val="00D139BA"/>
    <w:rsid w:val="00D13AA3"/>
    <w:rsid w:val="00D14C38"/>
    <w:rsid w:val="00D156F6"/>
    <w:rsid w:val="00D15C18"/>
    <w:rsid w:val="00D15C6B"/>
    <w:rsid w:val="00D165B2"/>
    <w:rsid w:val="00D1673A"/>
    <w:rsid w:val="00D16A41"/>
    <w:rsid w:val="00D16F01"/>
    <w:rsid w:val="00D1751F"/>
    <w:rsid w:val="00D175CE"/>
    <w:rsid w:val="00D17B78"/>
    <w:rsid w:val="00D17B94"/>
    <w:rsid w:val="00D20129"/>
    <w:rsid w:val="00D20510"/>
    <w:rsid w:val="00D20693"/>
    <w:rsid w:val="00D20A0C"/>
    <w:rsid w:val="00D20BAA"/>
    <w:rsid w:val="00D2126A"/>
    <w:rsid w:val="00D212D4"/>
    <w:rsid w:val="00D21442"/>
    <w:rsid w:val="00D215CB"/>
    <w:rsid w:val="00D215FF"/>
    <w:rsid w:val="00D2168A"/>
    <w:rsid w:val="00D216BC"/>
    <w:rsid w:val="00D2202D"/>
    <w:rsid w:val="00D229BF"/>
    <w:rsid w:val="00D22CF1"/>
    <w:rsid w:val="00D22F3F"/>
    <w:rsid w:val="00D2334F"/>
    <w:rsid w:val="00D23734"/>
    <w:rsid w:val="00D23ACB"/>
    <w:rsid w:val="00D23C7F"/>
    <w:rsid w:val="00D23C8D"/>
    <w:rsid w:val="00D24562"/>
    <w:rsid w:val="00D24894"/>
    <w:rsid w:val="00D24A01"/>
    <w:rsid w:val="00D25226"/>
    <w:rsid w:val="00D2574C"/>
    <w:rsid w:val="00D259C6"/>
    <w:rsid w:val="00D25D42"/>
    <w:rsid w:val="00D25F6E"/>
    <w:rsid w:val="00D26CBA"/>
    <w:rsid w:val="00D2716A"/>
    <w:rsid w:val="00D301AB"/>
    <w:rsid w:val="00D303B2"/>
    <w:rsid w:val="00D30FC9"/>
    <w:rsid w:val="00D31361"/>
    <w:rsid w:val="00D32CF7"/>
    <w:rsid w:val="00D333C1"/>
    <w:rsid w:val="00D33529"/>
    <w:rsid w:val="00D335C5"/>
    <w:rsid w:val="00D336CD"/>
    <w:rsid w:val="00D33929"/>
    <w:rsid w:val="00D33ED9"/>
    <w:rsid w:val="00D344FE"/>
    <w:rsid w:val="00D34511"/>
    <w:rsid w:val="00D345A7"/>
    <w:rsid w:val="00D34E6C"/>
    <w:rsid w:val="00D3541B"/>
    <w:rsid w:val="00D35A51"/>
    <w:rsid w:val="00D35A70"/>
    <w:rsid w:val="00D35A80"/>
    <w:rsid w:val="00D3605C"/>
    <w:rsid w:val="00D360B3"/>
    <w:rsid w:val="00D3626F"/>
    <w:rsid w:val="00D366EA"/>
    <w:rsid w:val="00D371B3"/>
    <w:rsid w:val="00D41A44"/>
    <w:rsid w:val="00D4253C"/>
    <w:rsid w:val="00D4281B"/>
    <w:rsid w:val="00D42E6B"/>
    <w:rsid w:val="00D430D8"/>
    <w:rsid w:val="00D431A7"/>
    <w:rsid w:val="00D43394"/>
    <w:rsid w:val="00D433CD"/>
    <w:rsid w:val="00D44503"/>
    <w:rsid w:val="00D44691"/>
    <w:rsid w:val="00D44878"/>
    <w:rsid w:val="00D44A69"/>
    <w:rsid w:val="00D44FCE"/>
    <w:rsid w:val="00D452FA"/>
    <w:rsid w:val="00D45BEB"/>
    <w:rsid w:val="00D464A8"/>
    <w:rsid w:val="00D465F8"/>
    <w:rsid w:val="00D46900"/>
    <w:rsid w:val="00D469DC"/>
    <w:rsid w:val="00D46DC2"/>
    <w:rsid w:val="00D47737"/>
    <w:rsid w:val="00D47A30"/>
    <w:rsid w:val="00D47D76"/>
    <w:rsid w:val="00D47E7C"/>
    <w:rsid w:val="00D502A0"/>
    <w:rsid w:val="00D50B64"/>
    <w:rsid w:val="00D50CFC"/>
    <w:rsid w:val="00D517B7"/>
    <w:rsid w:val="00D517C1"/>
    <w:rsid w:val="00D522B3"/>
    <w:rsid w:val="00D530E6"/>
    <w:rsid w:val="00D53475"/>
    <w:rsid w:val="00D536B3"/>
    <w:rsid w:val="00D53792"/>
    <w:rsid w:val="00D54B08"/>
    <w:rsid w:val="00D54B18"/>
    <w:rsid w:val="00D558F7"/>
    <w:rsid w:val="00D55BF3"/>
    <w:rsid w:val="00D566E1"/>
    <w:rsid w:val="00D57BBA"/>
    <w:rsid w:val="00D57D90"/>
    <w:rsid w:val="00D60485"/>
    <w:rsid w:val="00D60488"/>
    <w:rsid w:val="00D60838"/>
    <w:rsid w:val="00D60F79"/>
    <w:rsid w:val="00D61568"/>
    <w:rsid w:val="00D618F8"/>
    <w:rsid w:val="00D61DF9"/>
    <w:rsid w:val="00D6259A"/>
    <w:rsid w:val="00D630F4"/>
    <w:rsid w:val="00D6355E"/>
    <w:rsid w:val="00D63645"/>
    <w:rsid w:val="00D63A09"/>
    <w:rsid w:val="00D64435"/>
    <w:rsid w:val="00D64A6A"/>
    <w:rsid w:val="00D64AC6"/>
    <w:rsid w:val="00D64DEB"/>
    <w:rsid w:val="00D65BBB"/>
    <w:rsid w:val="00D65CCD"/>
    <w:rsid w:val="00D65D8D"/>
    <w:rsid w:val="00D6606B"/>
    <w:rsid w:val="00D66501"/>
    <w:rsid w:val="00D66515"/>
    <w:rsid w:val="00D66B34"/>
    <w:rsid w:val="00D670F5"/>
    <w:rsid w:val="00D676A3"/>
    <w:rsid w:val="00D67A74"/>
    <w:rsid w:val="00D71138"/>
    <w:rsid w:val="00D719A0"/>
    <w:rsid w:val="00D72547"/>
    <w:rsid w:val="00D7317C"/>
    <w:rsid w:val="00D73E0B"/>
    <w:rsid w:val="00D74DB5"/>
    <w:rsid w:val="00D74DC4"/>
    <w:rsid w:val="00D757AD"/>
    <w:rsid w:val="00D7678E"/>
    <w:rsid w:val="00D76794"/>
    <w:rsid w:val="00D769D3"/>
    <w:rsid w:val="00D77916"/>
    <w:rsid w:val="00D77F81"/>
    <w:rsid w:val="00D80473"/>
    <w:rsid w:val="00D808D9"/>
    <w:rsid w:val="00D80EEC"/>
    <w:rsid w:val="00D80EF8"/>
    <w:rsid w:val="00D80FAE"/>
    <w:rsid w:val="00D8134F"/>
    <w:rsid w:val="00D8353E"/>
    <w:rsid w:val="00D83BF6"/>
    <w:rsid w:val="00D83D46"/>
    <w:rsid w:val="00D84025"/>
    <w:rsid w:val="00D84831"/>
    <w:rsid w:val="00D84985"/>
    <w:rsid w:val="00D84B76"/>
    <w:rsid w:val="00D85176"/>
    <w:rsid w:val="00D854CF"/>
    <w:rsid w:val="00D856FA"/>
    <w:rsid w:val="00D85C97"/>
    <w:rsid w:val="00D85EC6"/>
    <w:rsid w:val="00D86308"/>
    <w:rsid w:val="00D863D1"/>
    <w:rsid w:val="00D86818"/>
    <w:rsid w:val="00D86906"/>
    <w:rsid w:val="00D86DE7"/>
    <w:rsid w:val="00D86E96"/>
    <w:rsid w:val="00D87CC9"/>
    <w:rsid w:val="00D87D31"/>
    <w:rsid w:val="00D90C62"/>
    <w:rsid w:val="00D90FD2"/>
    <w:rsid w:val="00D911B6"/>
    <w:rsid w:val="00D929FF"/>
    <w:rsid w:val="00D92AC1"/>
    <w:rsid w:val="00D92B49"/>
    <w:rsid w:val="00D92B7E"/>
    <w:rsid w:val="00D9338D"/>
    <w:rsid w:val="00D93940"/>
    <w:rsid w:val="00D93CDF"/>
    <w:rsid w:val="00D948C6"/>
    <w:rsid w:val="00D94E33"/>
    <w:rsid w:val="00D955EF"/>
    <w:rsid w:val="00D95B4D"/>
    <w:rsid w:val="00D967B9"/>
    <w:rsid w:val="00D96AD0"/>
    <w:rsid w:val="00D96BDD"/>
    <w:rsid w:val="00D9725C"/>
    <w:rsid w:val="00D97BEF"/>
    <w:rsid w:val="00D97DFA"/>
    <w:rsid w:val="00DA051F"/>
    <w:rsid w:val="00DA0690"/>
    <w:rsid w:val="00DA13D7"/>
    <w:rsid w:val="00DA1EA0"/>
    <w:rsid w:val="00DA1F41"/>
    <w:rsid w:val="00DA2106"/>
    <w:rsid w:val="00DA2DA0"/>
    <w:rsid w:val="00DA30A9"/>
    <w:rsid w:val="00DA3CB1"/>
    <w:rsid w:val="00DA4EE4"/>
    <w:rsid w:val="00DA55A7"/>
    <w:rsid w:val="00DA56E7"/>
    <w:rsid w:val="00DA5B6F"/>
    <w:rsid w:val="00DA5BF8"/>
    <w:rsid w:val="00DA5C69"/>
    <w:rsid w:val="00DA5F91"/>
    <w:rsid w:val="00DA6090"/>
    <w:rsid w:val="00DA638C"/>
    <w:rsid w:val="00DA6640"/>
    <w:rsid w:val="00DA67BD"/>
    <w:rsid w:val="00DA720D"/>
    <w:rsid w:val="00DA747B"/>
    <w:rsid w:val="00DA7D6B"/>
    <w:rsid w:val="00DB0242"/>
    <w:rsid w:val="00DB0298"/>
    <w:rsid w:val="00DB07AD"/>
    <w:rsid w:val="00DB0B26"/>
    <w:rsid w:val="00DB0E3D"/>
    <w:rsid w:val="00DB0E65"/>
    <w:rsid w:val="00DB141F"/>
    <w:rsid w:val="00DB161F"/>
    <w:rsid w:val="00DB1926"/>
    <w:rsid w:val="00DB1AF3"/>
    <w:rsid w:val="00DB1B57"/>
    <w:rsid w:val="00DB20F9"/>
    <w:rsid w:val="00DB2122"/>
    <w:rsid w:val="00DB2FBA"/>
    <w:rsid w:val="00DB3886"/>
    <w:rsid w:val="00DB3E8A"/>
    <w:rsid w:val="00DB4092"/>
    <w:rsid w:val="00DB434F"/>
    <w:rsid w:val="00DB4756"/>
    <w:rsid w:val="00DB4AB7"/>
    <w:rsid w:val="00DB4B30"/>
    <w:rsid w:val="00DB4F75"/>
    <w:rsid w:val="00DB5599"/>
    <w:rsid w:val="00DB5705"/>
    <w:rsid w:val="00DB64CF"/>
    <w:rsid w:val="00DB6557"/>
    <w:rsid w:val="00DB6602"/>
    <w:rsid w:val="00DB68F9"/>
    <w:rsid w:val="00DB6BD6"/>
    <w:rsid w:val="00DB6DDE"/>
    <w:rsid w:val="00DB74FF"/>
    <w:rsid w:val="00DB7DF5"/>
    <w:rsid w:val="00DC04E0"/>
    <w:rsid w:val="00DC130D"/>
    <w:rsid w:val="00DC3013"/>
    <w:rsid w:val="00DC3796"/>
    <w:rsid w:val="00DC3C06"/>
    <w:rsid w:val="00DC3FAD"/>
    <w:rsid w:val="00DC6221"/>
    <w:rsid w:val="00DC6591"/>
    <w:rsid w:val="00DC6A9D"/>
    <w:rsid w:val="00DC6DC8"/>
    <w:rsid w:val="00DC726E"/>
    <w:rsid w:val="00DC72B5"/>
    <w:rsid w:val="00DC754D"/>
    <w:rsid w:val="00DC79BE"/>
    <w:rsid w:val="00DD03DD"/>
    <w:rsid w:val="00DD0692"/>
    <w:rsid w:val="00DD0DD3"/>
    <w:rsid w:val="00DD1DE0"/>
    <w:rsid w:val="00DD2401"/>
    <w:rsid w:val="00DD2A1A"/>
    <w:rsid w:val="00DD2A28"/>
    <w:rsid w:val="00DD3FBD"/>
    <w:rsid w:val="00DD534B"/>
    <w:rsid w:val="00DD53E6"/>
    <w:rsid w:val="00DD554B"/>
    <w:rsid w:val="00DD5815"/>
    <w:rsid w:val="00DD6571"/>
    <w:rsid w:val="00DD6B19"/>
    <w:rsid w:val="00DD725F"/>
    <w:rsid w:val="00DD7AFC"/>
    <w:rsid w:val="00DD7BD1"/>
    <w:rsid w:val="00DE13E3"/>
    <w:rsid w:val="00DE1AB6"/>
    <w:rsid w:val="00DE1AC5"/>
    <w:rsid w:val="00DE2168"/>
    <w:rsid w:val="00DE21F3"/>
    <w:rsid w:val="00DE2EF6"/>
    <w:rsid w:val="00DE2F61"/>
    <w:rsid w:val="00DE36CF"/>
    <w:rsid w:val="00DE36F3"/>
    <w:rsid w:val="00DE3713"/>
    <w:rsid w:val="00DE388E"/>
    <w:rsid w:val="00DE40BD"/>
    <w:rsid w:val="00DE4B4C"/>
    <w:rsid w:val="00DE4D72"/>
    <w:rsid w:val="00DE4FAB"/>
    <w:rsid w:val="00DE50DA"/>
    <w:rsid w:val="00DE5753"/>
    <w:rsid w:val="00DE5947"/>
    <w:rsid w:val="00DE7C5E"/>
    <w:rsid w:val="00DF02BF"/>
    <w:rsid w:val="00DF173C"/>
    <w:rsid w:val="00DF1DC7"/>
    <w:rsid w:val="00DF2046"/>
    <w:rsid w:val="00DF23A2"/>
    <w:rsid w:val="00DF2D59"/>
    <w:rsid w:val="00DF31C5"/>
    <w:rsid w:val="00DF3BAF"/>
    <w:rsid w:val="00DF4880"/>
    <w:rsid w:val="00DF48D8"/>
    <w:rsid w:val="00DF4DAA"/>
    <w:rsid w:val="00DF59E4"/>
    <w:rsid w:val="00DF5E18"/>
    <w:rsid w:val="00DF68B1"/>
    <w:rsid w:val="00DF6C6F"/>
    <w:rsid w:val="00DF7E5B"/>
    <w:rsid w:val="00DF7F79"/>
    <w:rsid w:val="00E003F3"/>
    <w:rsid w:val="00E01063"/>
    <w:rsid w:val="00E019FD"/>
    <w:rsid w:val="00E0205F"/>
    <w:rsid w:val="00E02107"/>
    <w:rsid w:val="00E02144"/>
    <w:rsid w:val="00E02E9B"/>
    <w:rsid w:val="00E033B9"/>
    <w:rsid w:val="00E03553"/>
    <w:rsid w:val="00E03779"/>
    <w:rsid w:val="00E0484E"/>
    <w:rsid w:val="00E05FDF"/>
    <w:rsid w:val="00E061BD"/>
    <w:rsid w:val="00E063AE"/>
    <w:rsid w:val="00E07C75"/>
    <w:rsid w:val="00E113EB"/>
    <w:rsid w:val="00E1165A"/>
    <w:rsid w:val="00E11E7D"/>
    <w:rsid w:val="00E11E8C"/>
    <w:rsid w:val="00E124CF"/>
    <w:rsid w:val="00E1296B"/>
    <w:rsid w:val="00E12AE2"/>
    <w:rsid w:val="00E12E2E"/>
    <w:rsid w:val="00E133D1"/>
    <w:rsid w:val="00E13A65"/>
    <w:rsid w:val="00E141A7"/>
    <w:rsid w:val="00E15831"/>
    <w:rsid w:val="00E15D0B"/>
    <w:rsid w:val="00E17644"/>
    <w:rsid w:val="00E203FB"/>
    <w:rsid w:val="00E20BA7"/>
    <w:rsid w:val="00E216C0"/>
    <w:rsid w:val="00E226E8"/>
    <w:rsid w:val="00E22BE6"/>
    <w:rsid w:val="00E23008"/>
    <w:rsid w:val="00E234CD"/>
    <w:rsid w:val="00E23C7B"/>
    <w:rsid w:val="00E24DD1"/>
    <w:rsid w:val="00E250A6"/>
    <w:rsid w:val="00E25101"/>
    <w:rsid w:val="00E259F4"/>
    <w:rsid w:val="00E25A92"/>
    <w:rsid w:val="00E26225"/>
    <w:rsid w:val="00E264FC"/>
    <w:rsid w:val="00E27B14"/>
    <w:rsid w:val="00E300ED"/>
    <w:rsid w:val="00E30196"/>
    <w:rsid w:val="00E307B1"/>
    <w:rsid w:val="00E30993"/>
    <w:rsid w:val="00E320F4"/>
    <w:rsid w:val="00E3292E"/>
    <w:rsid w:val="00E33BC9"/>
    <w:rsid w:val="00E33F0E"/>
    <w:rsid w:val="00E34DD3"/>
    <w:rsid w:val="00E34EDF"/>
    <w:rsid w:val="00E34F54"/>
    <w:rsid w:val="00E3514D"/>
    <w:rsid w:val="00E351C5"/>
    <w:rsid w:val="00E359F7"/>
    <w:rsid w:val="00E360C9"/>
    <w:rsid w:val="00E3685F"/>
    <w:rsid w:val="00E36EB3"/>
    <w:rsid w:val="00E37227"/>
    <w:rsid w:val="00E37703"/>
    <w:rsid w:val="00E37C21"/>
    <w:rsid w:val="00E402C4"/>
    <w:rsid w:val="00E412E2"/>
    <w:rsid w:val="00E413D3"/>
    <w:rsid w:val="00E41C81"/>
    <w:rsid w:val="00E42D42"/>
    <w:rsid w:val="00E43A16"/>
    <w:rsid w:val="00E43F21"/>
    <w:rsid w:val="00E4401B"/>
    <w:rsid w:val="00E448C0"/>
    <w:rsid w:val="00E44930"/>
    <w:rsid w:val="00E4496B"/>
    <w:rsid w:val="00E44B9B"/>
    <w:rsid w:val="00E45347"/>
    <w:rsid w:val="00E456FB"/>
    <w:rsid w:val="00E459B6"/>
    <w:rsid w:val="00E459FB"/>
    <w:rsid w:val="00E46710"/>
    <w:rsid w:val="00E4678C"/>
    <w:rsid w:val="00E46A7B"/>
    <w:rsid w:val="00E47118"/>
    <w:rsid w:val="00E476D5"/>
    <w:rsid w:val="00E501DE"/>
    <w:rsid w:val="00E51286"/>
    <w:rsid w:val="00E51CB4"/>
    <w:rsid w:val="00E52558"/>
    <w:rsid w:val="00E52875"/>
    <w:rsid w:val="00E53095"/>
    <w:rsid w:val="00E543BA"/>
    <w:rsid w:val="00E545E3"/>
    <w:rsid w:val="00E545E8"/>
    <w:rsid w:val="00E551C6"/>
    <w:rsid w:val="00E55468"/>
    <w:rsid w:val="00E5549D"/>
    <w:rsid w:val="00E55B98"/>
    <w:rsid w:val="00E560EE"/>
    <w:rsid w:val="00E56495"/>
    <w:rsid w:val="00E564A4"/>
    <w:rsid w:val="00E56FED"/>
    <w:rsid w:val="00E57492"/>
    <w:rsid w:val="00E57DB2"/>
    <w:rsid w:val="00E60324"/>
    <w:rsid w:val="00E6051C"/>
    <w:rsid w:val="00E60B73"/>
    <w:rsid w:val="00E614CC"/>
    <w:rsid w:val="00E61E27"/>
    <w:rsid w:val="00E633A2"/>
    <w:rsid w:val="00E63551"/>
    <w:rsid w:val="00E647B4"/>
    <w:rsid w:val="00E649F6"/>
    <w:rsid w:val="00E64B69"/>
    <w:rsid w:val="00E651B8"/>
    <w:rsid w:val="00E65941"/>
    <w:rsid w:val="00E65E03"/>
    <w:rsid w:val="00E65FA6"/>
    <w:rsid w:val="00E66E47"/>
    <w:rsid w:val="00E67A4E"/>
    <w:rsid w:val="00E70DA9"/>
    <w:rsid w:val="00E71121"/>
    <w:rsid w:val="00E71BEA"/>
    <w:rsid w:val="00E72EF2"/>
    <w:rsid w:val="00E72F3D"/>
    <w:rsid w:val="00E73151"/>
    <w:rsid w:val="00E736EA"/>
    <w:rsid w:val="00E74E76"/>
    <w:rsid w:val="00E753AD"/>
    <w:rsid w:val="00E753D1"/>
    <w:rsid w:val="00E75766"/>
    <w:rsid w:val="00E75BF0"/>
    <w:rsid w:val="00E75E27"/>
    <w:rsid w:val="00E7667F"/>
    <w:rsid w:val="00E804EE"/>
    <w:rsid w:val="00E80E3A"/>
    <w:rsid w:val="00E82A78"/>
    <w:rsid w:val="00E82D2D"/>
    <w:rsid w:val="00E82E61"/>
    <w:rsid w:val="00E83042"/>
    <w:rsid w:val="00E833AB"/>
    <w:rsid w:val="00E837E6"/>
    <w:rsid w:val="00E83E30"/>
    <w:rsid w:val="00E84229"/>
    <w:rsid w:val="00E84B51"/>
    <w:rsid w:val="00E84C39"/>
    <w:rsid w:val="00E84F1E"/>
    <w:rsid w:val="00E85083"/>
    <w:rsid w:val="00E85190"/>
    <w:rsid w:val="00E855DD"/>
    <w:rsid w:val="00E8595E"/>
    <w:rsid w:val="00E85AEB"/>
    <w:rsid w:val="00E85DD7"/>
    <w:rsid w:val="00E8610F"/>
    <w:rsid w:val="00E86484"/>
    <w:rsid w:val="00E86716"/>
    <w:rsid w:val="00E8672B"/>
    <w:rsid w:val="00E86856"/>
    <w:rsid w:val="00E86933"/>
    <w:rsid w:val="00E86E92"/>
    <w:rsid w:val="00E8727A"/>
    <w:rsid w:val="00E87826"/>
    <w:rsid w:val="00E87914"/>
    <w:rsid w:val="00E911DF"/>
    <w:rsid w:val="00E9174A"/>
    <w:rsid w:val="00E91E68"/>
    <w:rsid w:val="00E92295"/>
    <w:rsid w:val="00E92A34"/>
    <w:rsid w:val="00E94AFB"/>
    <w:rsid w:val="00E95C8A"/>
    <w:rsid w:val="00E95D4E"/>
    <w:rsid w:val="00E9624C"/>
    <w:rsid w:val="00E96280"/>
    <w:rsid w:val="00E96876"/>
    <w:rsid w:val="00E9772C"/>
    <w:rsid w:val="00E97D5B"/>
    <w:rsid w:val="00EA0006"/>
    <w:rsid w:val="00EA04C0"/>
    <w:rsid w:val="00EA0CF1"/>
    <w:rsid w:val="00EA107A"/>
    <w:rsid w:val="00EA1811"/>
    <w:rsid w:val="00EA2026"/>
    <w:rsid w:val="00EA23E6"/>
    <w:rsid w:val="00EA25F9"/>
    <w:rsid w:val="00EA3AE0"/>
    <w:rsid w:val="00EA3DF0"/>
    <w:rsid w:val="00EA49AF"/>
    <w:rsid w:val="00EA54D2"/>
    <w:rsid w:val="00EA55B2"/>
    <w:rsid w:val="00EA5674"/>
    <w:rsid w:val="00EA5A41"/>
    <w:rsid w:val="00EA5CCD"/>
    <w:rsid w:val="00EA6B9A"/>
    <w:rsid w:val="00EA7337"/>
    <w:rsid w:val="00EA775F"/>
    <w:rsid w:val="00EB0C51"/>
    <w:rsid w:val="00EB0D1A"/>
    <w:rsid w:val="00EB23F4"/>
    <w:rsid w:val="00EB3B6C"/>
    <w:rsid w:val="00EB3FBF"/>
    <w:rsid w:val="00EB53D9"/>
    <w:rsid w:val="00EB5693"/>
    <w:rsid w:val="00EB64BF"/>
    <w:rsid w:val="00EB674A"/>
    <w:rsid w:val="00EB67C3"/>
    <w:rsid w:val="00EB77C7"/>
    <w:rsid w:val="00EB7CB6"/>
    <w:rsid w:val="00EC0222"/>
    <w:rsid w:val="00EC0968"/>
    <w:rsid w:val="00EC0A6E"/>
    <w:rsid w:val="00EC1B02"/>
    <w:rsid w:val="00EC2358"/>
    <w:rsid w:val="00EC2B35"/>
    <w:rsid w:val="00EC3993"/>
    <w:rsid w:val="00EC39E5"/>
    <w:rsid w:val="00EC4052"/>
    <w:rsid w:val="00EC44B5"/>
    <w:rsid w:val="00EC4A1A"/>
    <w:rsid w:val="00EC5116"/>
    <w:rsid w:val="00EC562D"/>
    <w:rsid w:val="00EC5997"/>
    <w:rsid w:val="00EC644A"/>
    <w:rsid w:val="00EC6584"/>
    <w:rsid w:val="00EC6CB2"/>
    <w:rsid w:val="00EC6F87"/>
    <w:rsid w:val="00EC71D9"/>
    <w:rsid w:val="00EC7B0B"/>
    <w:rsid w:val="00EC7B98"/>
    <w:rsid w:val="00EC7D61"/>
    <w:rsid w:val="00ED07FD"/>
    <w:rsid w:val="00ED0D40"/>
    <w:rsid w:val="00ED100A"/>
    <w:rsid w:val="00ED1EA2"/>
    <w:rsid w:val="00ED2967"/>
    <w:rsid w:val="00ED2C18"/>
    <w:rsid w:val="00ED346E"/>
    <w:rsid w:val="00ED38DB"/>
    <w:rsid w:val="00ED3BE7"/>
    <w:rsid w:val="00ED3C6B"/>
    <w:rsid w:val="00ED3D80"/>
    <w:rsid w:val="00ED4145"/>
    <w:rsid w:val="00ED45B1"/>
    <w:rsid w:val="00ED46F3"/>
    <w:rsid w:val="00ED5331"/>
    <w:rsid w:val="00ED5670"/>
    <w:rsid w:val="00ED589A"/>
    <w:rsid w:val="00ED58F7"/>
    <w:rsid w:val="00ED5F7F"/>
    <w:rsid w:val="00ED60A8"/>
    <w:rsid w:val="00ED618D"/>
    <w:rsid w:val="00ED6536"/>
    <w:rsid w:val="00ED6E49"/>
    <w:rsid w:val="00ED7154"/>
    <w:rsid w:val="00ED731B"/>
    <w:rsid w:val="00ED7325"/>
    <w:rsid w:val="00ED7E59"/>
    <w:rsid w:val="00EE0233"/>
    <w:rsid w:val="00EE0657"/>
    <w:rsid w:val="00EE084F"/>
    <w:rsid w:val="00EE0F72"/>
    <w:rsid w:val="00EE202B"/>
    <w:rsid w:val="00EE22DA"/>
    <w:rsid w:val="00EE321F"/>
    <w:rsid w:val="00EE3463"/>
    <w:rsid w:val="00EE358C"/>
    <w:rsid w:val="00EE3C9C"/>
    <w:rsid w:val="00EE48DB"/>
    <w:rsid w:val="00EE55F8"/>
    <w:rsid w:val="00EE59F9"/>
    <w:rsid w:val="00EE61E5"/>
    <w:rsid w:val="00EE61F9"/>
    <w:rsid w:val="00EE628C"/>
    <w:rsid w:val="00EE71BB"/>
    <w:rsid w:val="00EE7472"/>
    <w:rsid w:val="00EE74F7"/>
    <w:rsid w:val="00EE79CA"/>
    <w:rsid w:val="00EF0D09"/>
    <w:rsid w:val="00EF219F"/>
    <w:rsid w:val="00EF21C8"/>
    <w:rsid w:val="00EF22CA"/>
    <w:rsid w:val="00EF27BC"/>
    <w:rsid w:val="00EF364C"/>
    <w:rsid w:val="00EF3E8B"/>
    <w:rsid w:val="00EF4210"/>
    <w:rsid w:val="00EF4A3F"/>
    <w:rsid w:val="00EF567A"/>
    <w:rsid w:val="00EF56A0"/>
    <w:rsid w:val="00EF5E68"/>
    <w:rsid w:val="00EF5E86"/>
    <w:rsid w:val="00EF686A"/>
    <w:rsid w:val="00EF6D21"/>
    <w:rsid w:val="00EF752B"/>
    <w:rsid w:val="00EF7827"/>
    <w:rsid w:val="00F003A6"/>
    <w:rsid w:val="00F00AEC"/>
    <w:rsid w:val="00F00BAB"/>
    <w:rsid w:val="00F00C5D"/>
    <w:rsid w:val="00F01426"/>
    <w:rsid w:val="00F01651"/>
    <w:rsid w:val="00F01B0B"/>
    <w:rsid w:val="00F01F6E"/>
    <w:rsid w:val="00F02554"/>
    <w:rsid w:val="00F0279B"/>
    <w:rsid w:val="00F02C23"/>
    <w:rsid w:val="00F0319F"/>
    <w:rsid w:val="00F0327A"/>
    <w:rsid w:val="00F03687"/>
    <w:rsid w:val="00F03C0D"/>
    <w:rsid w:val="00F03D24"/>
    <w:rsid w:val="00F041F8"/>
    <w:rsid w:val="00F05A8E"/>
    <w:rsid w:val="00F06D5D"/>
    <w:rsid w:val="00F07345"/>
    <w:rsid w:val="00F07DDD"/>
    <w:rsid w:val="00F07F42"/>
    <w:rsid w:val="00F10A79"/>
    <w:rsid w:val="00F10DFB"/>
    <w:rsid w:val="00F11956"/>
    <w:rsid w:val="00F12321"/>
    <w:rsid w:val="00F12603"/>
    <w:rsid w:val="00F12A85"/>
    <w:rsid w:val="00F12BA5"/>
    <w:rsid w:val="00F12BCD"/>
    <w:rsid w:val="00F13409"/>
    <w:rsid w:val="00F1386F"/>
    <w:rsid w:val="00F1395E"/>
    <w:rsid w:val="00F13BEF"/>
    <w:rsid w:val="00F13F4B"/>
    <w:rsid w:val="00F14160"/>
    <w:rsid w:val="00F1509D"/>
    <w:rsid w:val="00F158C0"/>
    <w:rsid w:val="00F15AFA"/>
    <w:rsid w:val="00F1633E"/>
    <w:rsid w:val="00F16842"/>
    <w:rsid w:val="00F169BA"/>
    <w:rsid w:val="00F17301"/>
    <w:rsid w:val="00F173DE"/>
    <w:rsid w:val="00F177CA"/>
    <w:rsid w:val="00F17E5C"/>
    <w:rsid w:val="00F17F5D"/>
    <w:rsid w:val="00F21E4B"/>
    <w:rsid w:val="00F22AAD"/>
    <w:rsid w:val="00F22DA1"/>
    <w:rsid w:val="00F232B0"/>
    <w:rsid w:val="00F2460A"/>
    <w:rsid w:val="00F24B0F"/>
    <w:rsid w:val="00F25EB7"/>
    <w:rsid w:val="00F25FE0"/>
    <w:rsid w:val="00F264BF"/>
    <w:rsid w:val="00F267F1"/>
    <w:rsid w:val="00F267FA"/>
    <w:rsid w:val="00F26BF7"/>
    <w:rsid w:val="00F26C44"/>
    <w:rsid w:val="00F26D73"/>
    <w:rsid w:val="00F27760"/>
    <w:rsid w:val="00F30095"/>
    <w:rsid w:val="00F302A7"/>
    <w:rsid w:val="00F307F2"/>
    <w:rsid w:val="00F317C8"/>
    <w:rsid w:val="00F3280A"/>
    <w:rsid w:val="00F32C27"/>
    <w:rsid w:val="00F32D48"/>
    <w:rsid w:val="00F32D94"/>
    <w:rsid w:val="00F33047"/>
    <w:rsid w:val="00F331E3"/>
    <w:rsid w:val="00F339E9"/>
    <w:rsid w:val="00F35730"/>
    <w:rsid w:val="00F35AF3"/>
    <w:rsid w:val="00F36CD3"/>
    <w:rsid w:val="00F36D08"/>
    <w:rsid w:val="00F37AD0"/>
    <w:rsid w:val="00F41774"/>
    <w:rsid w:val="00F41BFC"/>
    <w:rsid w:val="00F4207C"/>
    <w:rsid w:val="00F42324"/>
    <w:rsid w:val="00F42590"/>
    <w:rsid w:val="00F4283E"/>
    <w:rsid w:val="00F4354A"/>
    <w:rsid w:val="00F43822"/>
    <w:rsid w:val="00F4419B"/>
    <w:rsid w:val="00F441A7"/>
    <w:rsid w:val="00F4468D"/>
    <w:rsid w:val="00F44B1E"/>
    <w:rsid w:val="00F45B42"/>
    <w:rsid w:val="00F468AD"/>
    <w:rsid w:val="00F46A53"/>
    <w:rsid w:val="00F4707F"/>
    <w:rsid w:val="00F4759B"/>
    <w:rsid w:val="00F519B2"/>
    <w:rsid w:val="00F51A27"/>
    <w:rsid w:val="00F521B1"/>
    <w:rsid w:val="00F5271B"/>
    <w:rsid w:val="00F527D4"/>
    <w:rsid w:val="00F52C2C"/>
    <w:rsid w:val="00F52E61"/>
    <w:rsid w:val="00F53323"/>
    <w:rsid w:val="00F53814"/>
    <w:rsid w:val="00F538B6"/>
    <w:rsid w:val="00F53D1C"/>
    <w:rsid w:val="00F53F95"/>
    <w:rsid w:val="00F54537"/>
    <w:rsid w:val="00F54CE1"/>
    <w:rsid w:val="00F54F1D"/>
    <w:rsid w:val="00F558EA"/>
    <w:rsid w:val="00F55A38"/>
    <w:rsid w:val="00F56247"/>
    <w:rsid w:val="00F56EE8"/>
    <w:rsid w:val="00F57070"/>
    <w:rsid w:val="00F57100"/>
    <w:rsid w:val="00F57299"/>
    <w:rsid w:val="00F57430"/>
    <w:rsid w:val="00F57679"/>
    <w:rsid w:val="00F5781A"/>
    <w:rsid w:val="00F57BF0"/>
    <w:rsid w:val="00F57EE3"/>
    <w:rsid w:val="00F60C88"/>
    <w:rsid w:val="00F60E95"/>
    <w:rsid w:val="00F61086"/>
    <w:rsid w:val="00F612FC"/>
    <w:rsid w:val="00F618DC"/>
    <w:rsid w:val="00F61F26"/>
    <w:rsid w:val="00F623FA"/>
    <w:rsid w:val="00F627D3"/>
    <w:rsid w:val="00F63D5D"/>
    <w:rsid w:val="00F649D3"/>
    <w:rsid w:val="00F656BA"/>
    <w:rsid w:val="00F66D5A"/>
    <w:rsid w:val="00F66EEA"/>
    <w:rsid w:val="00F67CF5"/>
    <w:rsid w:val="00F7063A"/>
    <w:rsid w:val="00F70A63"/>
    <w:rsid w:val="00F71ACD"/>
    <w:rsid w:val="00F71E6C"/>
    <w:rsid w:val="00F7233E"/>
    <w:rsid w:val="00F7298B"/>
    <w:rsid w:val="00F7330B"/>
    <w:rsid w:val="00F74175"/>
    <w:rsid w:val="00F7486D"/>
    <w:rsid w:val="00F758F5"/>
    <w:rsid w:val="00F75F08"/>
    <w:rsid w:val="00F75F94"/>
    <w:rsid w:val="00F7634F"/>
    <w:rsid w:val="00F76398"/>
    <w:rsid w:val="00F76BF3"/>
    <w:rsid w:val="00F77352"/>
    <w:rsid w:val="00F773DB"/>
    <w:rsid w:val="00F779CF"/>
    <w:rsid w:val="00F77A92"/>
    <w:rsid w:val="00F77EBD"/>
    <w:rsid w:val="00F77FB7"/>
    <w:rsid w:val="00F80219"/>
    <w:rsid w:val="00F80774"/>
    <w:rsid w:val="00F80C3D"/>
    <w:rsid w:val="00F824FE"/>
    <w:rsid w:val="00F82503"/>
    <w:rsid w:val="00F831A2"/>
    <w:rsid w:val="00F83B03"/>
    <w:rsid w:val="00F83FF2"/>
    <w:rsid w:val="00F840ED"/>
    <w:rsid w:val="00F85281"/>
    <w:rsid w:val="00F859C4"/>
    <w:rsid w:val="00F861E9"/>
    <w:rsid w:val="00F86513"/>
    <w:rsid w:val="00F8796B"/>
    <w:rsid w:val="00F879BB"/>
    <w:rsid w:val="00F87A6C"/>
    <w:rsid w:val="00F87A96"/>
    <w:rsid w:val="00F90AE5"/>
    <w:rsid w:val="00F917A4"/>
    <w:rsid w:val="00F91A99"/>
    <w:rsid w:val="00F9247C"/>
    <w:rsid w:val="00F935D1"/>
    <w:rsid w:val="00F944C9"/>
    <w:rsid w:val="00F94AB7"/>
    <w:rsid w:val="00F95252"/>
    <w:rsid w:val="00F95615"/>
    <w:rsid w:val="00F957D7"/>
    <w:rsid w:val="00F95851"/>
    <w:rsid w:val="00F96258"/>
    <w:rsid w:val="00F96268"/>
    <w:rsid w:val="00F9660B"/>
    <w:rsid w:val="00F96EDF"/>
    <w:rsid w:val="00F979C2"/>
    <w:rsid w:val="00F979E5"/>
    <w:rsid w:val="00FA0362"/>
    <w:rsid w:val="00FA073F"/>
    <w:rsid w:val="00FA0F95"/>
    <w:rsid w:val="00FA13B8"/>
    <w:rsid w:val="00FA1985"/>
    <w:rsid w:val="00FA1A63"/>
    <w:rsid w:val="00FA1AE9"/>
    <w:rsid w:val="00FA2890"/>
    <w:rsid w:val="00FA289A"/>
    <w:rsid w:val="00FA3879"/>
    <w:rsid w:val="00FA3F68"/>
    <w:rsid w:val="00FA43E7"/>
    <w:rsid w:val="00FA462D"/>
    <w:rsid w:val="00FA4B1C"/>
    <w:rsid w:val="00FA5052"/>
    <w:rsid w:val="00FA5564"/>
    <w:rsid w:val="00FA651C"/>
    <w:rsid w:val="00FA67A9"/>
    <w:rsid w:val="00FA685A"/>
    <w:rsid w:val="00FA6C9B"/>
    <w:rsid w:val="00FA7A88"/>
    <w:rsid w:val="00FA7F4C"/>
    <w:rsid w:val="00FB0644"/>
    <w:rsid w:val="00FB1BD8"/>
    <w:rsid w:val="00FB2C13"/>
    <w:rsid w:val="00FB32ED"/>
    <w:rsid w:val="00FB3662"/>
    <w:rsid w:val="00FB3869"/>
    <w:rsid w:val="00FB3AC3"/>
    <w:rsid w:val="00FB3E35"/>
    <w:rsid w:val="00FB41C2"/>
    <w:rsid w:val="00FB41E9"/>
    <w:rsid w:val="00FB422F"/>
    <w:rsid w:val="00FB4980"/>
    <w:rsid w:val="00FB4B42"/>
    <w:rsid w:val="00FB4B62"/>
    <w:rsid w:val="00FB4CC3"/>
    <w:rsid w:val="00FB6857"/>
    <w:rsid w:val="00FB775A"/>
    <w:rsid w:val="00FB77F5"/>
    <w:rsid w:val="00FB7E57"/>
    <w:rsid w:val="00FC0296"/>
    <w:rsid w:val="00FC0361"/>
    <w:rsid w:val="00FC16D9"/>
    <w:rsid w:val="00FC19CE"/>
    <w:rsid w:val="00FC1A61"/>
    <w:rsid w:val="00FC22BD"/>
    <w:rsid w:val="00FC249F"/>
    <w:rsid w:val="00FC2531"/>
    <w:rsid w:val="00FC280B"/>
    <w:rsid w:val="00FC34CD"/>
    <w:rsid w:val="00FC3504"/>
    <w:rsid w:val="00FC4265"/>
    <w:rsid w:val="00FC43D2"/>
    <w:rsid w:val="00FC4868"/>
    <w:rsid w:val="00FC49CA"/>
    <w:rsid w:val="00FC57B6"/>
    <w:rsid w:val="00FC58C9"/>
    <w:rsid w:val="00FC63DF"/>
    <w:rsid w:val="00FC6CE0"/>
    <w:rsid w:val="00FC7106"/>
    <w:rsid w:val="00FC74B7"/>
    <w:rsid w:val="00FC7D10"/>
    <w:rsid w:val="00FD0641"/>
    <w:rsid w:val="00FD0A85"/>
    <w:rsid w:val="00FD1537"/>
    <w:rsid w:val="00FD1BBF"/>
    <w:rsid w:val="00FD260B"/>
    <w:rsid w:val="00FD28BD"/>
    <w:rsid w:val="00FD2A6B"/>
    <w:rsid w:val="00FD3DD2"/>
    <w:rsid w:val="00FD4A8E"/>
    <w:rsid w:val="00FD53F1"/>
    <w:rsid w:val="00FD5FAC"/>
    <w:rsid w:val="00FD7148"/>
    <w:rsid w:val="00FD7320"/>
    <w:rsid w:val="00FD7AF8"/>
    <w:rsid w:val="00FD7C2A"/>
    <w:rsid w:val="00FE0203"/>
    <w:rsid w:val="00FE04E5"/>
    <w:rsid w:val="00FE1272"/>
    <w:rsid w:val="00FE13A1"/>
    <w:rsid w:val="00FE1F8F"/>
    <w:rsid w:val="00FE2165"/>
    <w:rsid w:val="00FE240B"/>
    <w:rsid w:val="00FE25FE"/>
    <w:rsid w:val="00FE289E"/>
    <w:rsid w:val="00FE4E81"/>
    <w:rsid w:val="00FE57B0"/>
    <w:rsid w:val="00FE6846"/>
    <w:rsid w:val="00FE6CF8"/>
    <w:rsid w:val="00FE70D6"/>
    <w:rsid w:val="00FE78A5"/>
    <w:rsid w:val="00FE7B39"/>
    <w:rsid w:val="00FE7B71"/>
    <w:rsid w:val="00FF01D8"/>
    <w:rsid w:val="00FF0AA2"/>
    <w:rsid w:val="00FF0C65"/>
    <w:rsid w:val="00FF0E37"/>
    <w:rsid w:val="00FF0FFC"/>
    <w:rsid w:val="00FF11BA"/>
    <w:rsid w:val="00FF128C"/>
    <w:rsid w:val="00FF13FD"/>
    <w:rsid w:val="00FF1ADB"/>
    <w:rsid w:val="00FF1AEE"/>
    <w:rsid w:val="00FF1D9F"/>
    <w:rsid w:val="00FF2314"/>
    <w:rsid w:val="00FF23DF"/>
    <w:rsid w:val="00FF2686"/>
    <w:rsid w:val="00FF2958"/>
    <w:rsid w:val="00FF2F88"/>
    <w:rsid w:val="00FF3643"/>
    <w:rsid w:val="00FF37D3"/>
    <w:rsid w:val="00FF3C99"/>
    <w:rsid w:val="00FF4359"/>
    <w:rsid w:val="00FF45EB"/>
    <w:rsid w:val="00FF4B3C"/>
    <w:rsid w:val="00FF504E"/>
    <w:rsid w:val="00FF568B"/>
    <w:rsid w:val="00FF5A47"/>
    <w:rsid w:val="00FF5B29"/>
    <w:rsid w:val="00FF61DF"/>
    <w:rsid w:val="00FF67D8"/>
    <w:rsid w:val="00FF6C4B"/>
    <w:rsid w:val="00FF732C"/>
    <w:rsid w:val="00FF73D4"/>
    <w:rsid w:val="00FF7CD5"/>
    <w:rsid w:val="0EA41855"/>
    <w:rsid w:val="170004F9"/>
    <w:rsid w:val="24224312"/>
    <w:rsid w:val="39D67B30"/>
    <w:rsid w:val="44D33ABB"/>
    <w:rsid w:val="56C40583"/>
    <w:rsid w:val="5B2B6864"/>
    <w:rsid w:val="66A559B2"/>
    <w:rsid w:val="6805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147</Words>
  <Characters>841</Characters>
  <Lines>0</Lines>
  <Paragraphs>0</Paragraphs>
  <TotalTime>52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2016-09-05T02:23:00Z</dcterms:created>
  <dc:creator>zhuoyue</dc:creator>
  <cp:lastModifiedBy>浦一婷</cp:lastModifiedBy>
  <cp:lastPrinted>2017-09-14T02:31:00Z</cp:lastPrinted>
  <dcterms:modified xsi:type="dcterms:W3CDTF">2020-09-21T07:25:14Z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